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7C18" w:rsidRPr="001B134D" w:rsidRDefault="001A7C18" w:rsidP="001A7C18">
      <w:pPr>
        <w:rPr>
          <w:rFonts w:asciiTheme="majorEastAsia" w:eastAsiaTheme="majorEastAsia" w:hAnsiTheme="majorEastAsia"/>
        </w:rPr>
      </w:pPr>
      <w:bookmarkStart w:id="0" w:name="_GoBack"/>
      <w:bookmarkEnd w:id="0"/>
      <w:r w:rsidRPr="001B134D">
        <w:rPr>
          <w:rFonts w:asciiTheme="majorEastAsia" w:eastAsiaTheme="majorEastAsia" w:hAnsiTheme="majorEastAsia" w:hint="eastAsia"/>
        </w:rPr>
        <w:t>判定街区マップ</w:t>
      </w:r>
    </w:p>
    <w:p w:rsidR="00997982" w:rsidRDefault="00997982" w:rsidP="001A7C1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36064" behindDoc="0" locked="0" layoutInCell="1" allowOverlap="1" wp14:anchorId="1DDFF809" wp14:editId="343B2F9C">
            <wp:simplePos x="0" y="0"/>
            <wp:positionH relativeFrom="column">
              <wp:posOffset>-60960</wp:posOffset>
            </wp:positionH>
            <wp:positionV relativeFrom="paragraph">
              <wp:posOffset>29210</wp:posOffset>
            </wp:positionV>
            <wp:extent cx="5686425" cy="733425"/>
            <wp:effectExtent l="0" t="0" r="9525" b="9525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5" t="24458" r="21164" b="62373"/>
                    <a:stretch/>
                  </pic:blipFill>
                  <pic:spPr bwMode="auto">
                    <a:xfrm>
                      <a:off x="0" y="0"/>
                      <a:ext cx="5686425" cy="733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982" w:rsidRDefault="00997982" w:rsidP="001A7C18">
      <w:pPr>
        <w:rPr>
          <w:noProof/>
        </w:rPr>
      </w:pPr>
    </w:p>
    <w:p w:rsidR="00997982" w:rsidRDefault="00997982" w:rsidP="001A7C18">
      <w:pPr>
        <w:rPr>
          <w:noProof/>
        </w:rPr>
      </w:pPr>
    </w:p>
    <w:p w:rsidR="001A7C18" w:rsidRDefault="00D82509" w:rsidP="001A7C18">
      <w:r>
        <w:rPr>
          <w:rFonts w:hint="eastAsia"/>
          <w:noProof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7FE26DE4" wp14:editId="2C9EB75E">
                <wp:simplePos x="0" y="0"/>
                <wp:positionH relativeFrom="column">
                  <wp:posOffset>-3810</wp:posOffset>
                </wp:positionH>
                <wp:positionV relativeFrom="paragraph">
                  <wp:posOffset>153035</wp:posOffset>
                </wp:positionV>
                <wp:extent cx="5629275" cy="7496816"/>
                <wp:effectExtent l="0" t="0" r="9525" b="8890"/>
                <wp:wrapNone/>
                <wp:docPr id="31" name="グループ化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29275" cy="7496816"/>
                          <a:chOff x="0" y="0"/>
                          <a:chExt cx="3990975" cy="5314950"/>
                        </a:xfrm>
                      </wpg:grpSpPr>
                      <pic:pic xmlns:pic="http://schemas.openxmlformats.org/drawingml/2006/picture">
                        <pic:nvPicPr>
                          <pic:cNvPr id="27" name="図 2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14572" r="22046" b="7485"/>
                          <a:stretch/>
                        </pic:blipFill>
                        <pic:spPr bwMode="auto">
                          <a:xfrm>
                            <a:off x="9525" y="0"/>
                            <a:ext cx="3981450" cy="2362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図 2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14738" r="22046" b="6544"/>
                          <a:stretch/>
                        </pic:blipFill>
                        <pic:spPr bwMode="auto">
                          <a:xfrm>
                            <a:off x="0" y="2114550"/>
                            <a:ext cx="3981450" cy="2390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図 2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33" t="15051" r="22046" b="6544"/>
                          <a:stretch/>
                        </pic:blipFill>
                        <pic:spPr bwMode="auto">
                          <a:xfrm>
                            <a:off x="0" y="2933700"/>
                            <a:ext cx="3981450" cy="2381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グループ化 31" o:spid="_x0000_s1026" style="position:absolute;left:0;text-align:left;margin-left:-.3pt;margin-top:12.05pt;width:443.25pt;height:590.3pt;z-index:251742208;mso-width-relative:margin;mso-height-relative:margin" coordsize="39909,531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27" o:spid="_x0000_s1027" type="#_x0000_t75" style="position:absolute;left:95;width:39814;height:236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MHwTTAAAAA2wAAAA8AAABkcnMvZG93bnJldi54bWxEj80KwjAQhO+C7xBW8KapPahUo4gieBDE&#10;H/S6NGtbbDalibW+vREEj8PMfMPMl60pRUO1KywrGA0jEMSp1QVnCi7n7WAKwnlkjaVlUvAmB8tF&#10;tzPHRNsXH6k5+UwECLsEFeTeV4mULs3JoBvaijh4d1sb9EHWmdQ1vgLclDKOorE0WHBYyLGidU7p&#10;4/Q0Cu633f5g1s12NC1se0gvG3eNN0r1e+1qBsJT6//hX3unFcQT+H4JP0AuP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wfBNMAAAADbAAAADwAAAAAAAAAAAAAAAACfAgAA&#10;ZHJzL2Rvd25yZXYueG1sUEsFBgAAAAAEAAQA9wAAAIwDAAAAAA==&#10;">
                  <v:imagedata r:id="rId12" o:title="" croptop="9550f" cropbottom="4905f" cropleft="2774f" cropright="14448f"/>
                  <v:path arrowok="t"/>
                </v:shape>
                <v:shape id="図 28" o:spid="_x0000_s1028" type="#_x0000_t75" style="position:absolute;top:21145;width:39814;height:239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8cUoTCAAAA2wAAAA8AAABkcnMvZG93bnJldi54bWxET8tqwkAU3Rf8h+EK7pqJWZQSHaU+CjZg&#10;0aR0fcncJtHMnZAZY/r3nUXB5eG8l+vRtGKg3jWWFcyjGARxaXXDlYKv4v35FYTzyBpby6Tglxys&#10;V5OnJaba3vlMQ+4rEULYpaig9r5LpXRlTQZdZDviwP3Y3qAPsK+k7vEewk0rkzh+kQYbDg01drSt&#10;qbzmN6OgLOLjd7ZPePd5uHwMGW0up+NZqdl0fFuA8DT6h/jffdAKkjA2fAk/QK7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fHFKEwgAAANsAAAAPAAAAAAAAAAAAAAAAAJ8C&#10;AABkcnMvZG93bnJldi54bWxQSwUGAAAAAAQABAD3AAAAjgMAAAAA&#10;">
                  <v:imagedata r:id="rId13" o:title="" croptop="9659f" cropbottom="4289f" cropleft="2774f" cropright="14448f"/>
                  <v:path arrowok="t"/>
                </v:shape>
                <v:shape id="図 29" o:spid="_x0000_s1029" type="#_x0000_t75" style="position:absolute;top:29337;width:39814;height:238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5+HnTCAAAA2wAAAA8AAABkcnMvZG93bnJldi54bWxEj0GLwjAUhO/C/ofwFvamqbKIdo0iywoe&#10;RLD14u3ZvG2KzUtpUq3/3giCx2FmvmEWq97W4kqtrxwrGI8SEMSF0xWXCo75ZjgD4QOyxtoxKbiT&#10;h9XyY7DAVLsbH+iahVJECPsUFZgQmlRKXxiy6EeuIY7ev2sthijbUuoWbxFuazlJkqm0WHFcMNjQ&#10;r6HiknVWwak8/mV5v6/ns2+76+5nNOMOlfr67Nc/IAL14R1+tbdawWQOzy/xB8jl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+fh50wgAAANsAAAAPAAAAAAAAAAAAAAAAAJ8C&#10;AABkcnMvZG93bnJldi54bWxQSwUGAAAAAAQABAD3AAAAjgMAAAAA&#10;">
                  <v:imagedata r:id="rId14" o:title="" croptop="9864f" cropbottom="4289f" cropleft="2774f" cropright="14448f"/>
                  <v:path arrowok="t"/>
                </v:shape>
              </v:group>
            </w:pict>
          </mc:Fallback>
        </mc:AlternateContent>
      </w:r>
      <w:r w:rsidR="00393A5A">
        <w:rPr>
          <w:rFonts w:hint="eastAsia"/>
        </w:rPr>
        <w:t xml:space="preserve">　　　</w:t>
      </w:r>
    </w:p>
    <w:p w:rsidR="001A7C18" w:rsidRDefault="001A7C18" w:rsidP="001A7C18"/>
    <w:p w:rsidR="001A7C18" w:rsidRDefault="001A7C18" w:rsidP="001A7C18"/>
    <w:tbl>
      <w:tblPr>
        <w:tblpPr w:leftFromText="142" w:rightFromText="142" w:vertAnchor="page" w:horzAnchor="margin" w:tblpY="14189"/>
        <w:tblW w:w="537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99"/>
        <w:gridCol w:w="1276"/>
        <w:gridCol w:w="1276"/>
        <w:gridCol w:w="1275"/>
        <w:gridCol w:w="851"/>
      </w:tblGrid>
      <w:tr w:rsidR="001A7C18" w:rsidRPr="00F96ED8" w:rsidTr="00E50D3F">
        <w:trPr>
          <w:trHeight w:val="256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危険（赤）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要注意（黄）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調査済（緑）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</w:tr>
      <w:tr w:rsidR="001A7C18" w:rsidRPr="00F96ED8" w:rsidTr="00E50D3F">
        <w:trPr>
          <w:trHeight w:val="173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W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7C18" w:rsidRPr="00F96ED8" w:rsidRDefault="001A7C18" w:rsidP="001A7C18">
            <w:pPr>
              <w:widowControl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1A7C18" w:rsidRPr="00F96ED8" w:rsidTr="00E50D3F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1A7C18" w:rsidRPr="00F96ED8" w:rsidTr="00E50D3F">
        <w:trPr>
          <w:trHeight w:val="28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RC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1A7C18" w:rsidRPr="00F96ED8" w:rsidTr="00E50D3F">
        <w:trPr>
          <w:trHeight w:val="28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1A7C18" w:rsidRPr="00F96ED8" w:rsidRDefault="001A7C18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</w:tbl>
    <w:p w:rsidR="001A7C18" w:rsidRDefault="001A7C18" w:rsidP="001A7C18"/>
    <w:p w:rsidR="00D04FD9" w:rsidRDefault="00D04FD9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C16922" w:rsidP="001A7C1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FED6E6F" wp14:editId="32B277A2">
                <wp:simplePos x="0" y="0"/>
                <wp:positionH relativeFrom="column">
                  <wp:posOffset>4598969</wp:posOffset>
                </wp:positionH>
                <wp:positionV relativeFrom="paragraph">
                  <wp:posOffset>186727</wp:posOffset>
                </wp:positionV>
                <wp:extent cx="260717" cy="226710"/>
                <wp:effectExtent l="0" t="0" r="25400" b="20955"/>
                <wp:wrapNone/>
                <wp:docPr id="3143" name="フリーフォーム 3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717" cy="226710"/>
                        </a:xfrm>
                        <a:custGeom>
                          <a:avLst/>
                          <a:gdLst>
                            <a:gd name="connsiteX0" fmla="*/ 60456 w 260717"/>
                            <a:gd name="connsiteY0" fmla="*/ 0 h 226710"/>
                            <a:gd name="connsiteX1" fmla="*/ 0 w 260717"/>
                            <a:gd name="connsiteY1" fmla="*/ 105798 h 226710"/>
                            <a:gd name="connsiteX2" fmla="*/ 188926 w 260717"/>
                            <a:gd name="connsiteY2" fmla="*/ 226710 h 226710"/>
                            <a:gd name="connsiteX3" fmla="*/ 260717 w 260717"/>
                            <a:gd name="connsiteY3" fmla="*/ 105798 h 226710"/>
                            <a:gd name="connsiteX4" fmla="*/ 60456 w 260717"/>
                            <a:gd name="connsiteY4" fmla="*/ 0 h 2267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60717" h="226710">
                              <a:moveTo>
                                <a:pt x="60456" y="0"/>
                              </a:moveTo>
                              <a:lnTo>
                                <a:pt x="0" y="105798"/>
                              </a:lnTo>
                              <a:lnTo>
                                <a:pt x="188926" y="226710"/>
                              </a:lnTo>
                              <a:lnTo>
                                <a:pt x="260717" y="105798"/>
                              </a:lnTo>
                              <a:lnTo>
                                <a:pt x="604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3" o:spid="_x0000_s1026" style="position:absolute;left:0;text-align:left;margin-left:362.1pt;margin-top:14.7pt;width:20.55pt;height:17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0717,22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" path="m60456,l,105798,188926,226710,260717,105798,60456,xe" fillcolor="#00b050" strokecolor="#00b050" strokeweight="2pt">
                <v:fill opacity="32896f"/>
                <v:path arrowok="t" o:connecttype="custom" o:connectlocs="60456,0;0,105798;188926,226710;260717,105798;60456,0" o:connectangles="0,0,0,0,0"/>
              </v:shape>
            </w:pict>
          </mc:Fallback>
        </mc:AlternateContent>
      </w:r>
    </w:p>
    <w:p w:rsidR="001A7C18" w:rsidRDefault="0017249E" w:rsidP="001A7C1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03A45D7E" wp14:editId="53A363DE">
                <wp:simplePos x="0" y="0"/>
                <wp:positionH relativeFrom="column">
                  <wp:posOffset>4924960</wp:posOffset>
                </wp:positionH>
                <wp:positionV relativeFrom="paragraph">
                  <wp:posOffset>175093</wp:posOffset>
                </wp:positionV>
                <wp:extent cx="133684" cy="131010"/>
                <wp:effectExtent l="0" t="0" r="19050" b="21590"/>
                <wp:wrapNone/>
                <wp:docPr id="3158" name="フリーフォーム 3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684" cy="131010"/>
                        </a:xfrm>
                        <a:custGeom>
                          <a:avLst/>
                          <a:gdLst>
                            <a:gd name="connsiteX0" fmla="*/ 58821 w 133684"/>
                            <a:gd name="connsiteY0" fmla="*/ 0 h 131010"/>
                            <a:gd name="connsiteX1" fmla="*/ 0 w 133684"/>
                            <a:gd name="connsiteY1" fmla="*/ 88231 h 131010"/>
                            <a:gd name="connsiteX2" fmla="*/ 85558 w 133684"/>
                            <a:gd name="connsiteY2" fmla="*/ 131010 h 131010"/>
                            <a:gd name="connsiteX3" fmla="*/ 133684 w 133684"/>
                            <a:gd name="connsiteY3" fmla="*/ 42779 h 131010"/>
                            <a:gd name="connsiteX4" fmla="*/ 58821 w 133684"/>
                            <a:gd name="connsiteY4" fmla="*/ 0 h 13101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3684" h="131010">
                              <a:moveTo>
                                <a:pt x="58821" y="0"/>
                              </a:moveTo>
                              <a:lnTo>
                                <a:pt x="0" y="88231"/>
                              </a:lnTo>
                              <a:lnTo>
                                <a:pt x="85558" y="131010"/>
                              </a:lnTo>
                              <a:lnTo>
                                <a:pt x="133684" y="42779"/>
                              </a:lnTo>
                              <a:lnTo>
                                <a:pt x="588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8" o:spid="_x0000_s1026" style="position:absolute;left:0;text-align:left;margin-left:387.8pt;margin-top:13.8pt;width:10.55pt;height:10.3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3684,131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" path="m58821,l,88231r85558,42779l133684,42779,58821,xe" fillcolor="yellow" strokecolor="yellow" strokeweight="2pt">
                <v:fill opacity="32896f"/>
                <v:path arrowok="t" o:connecttype="custom" o:connectlocs="58821,0;0,88231;85558,131010;133684,42779;58821,0" o:connectangles="0,0,0,0,0"/>
              </v:shape>
            </w:pict>
          </mc:Fallback>
        </mc:AlternateContent>
      </w:r>
    </w:p>
    <w:p w:rsidR="001A7C18" w:rsidRDefault="0017249E" w:rsidP="001A7C1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3E3B2539" wp14:editId="7E0FD2EC">
                <wp:simplePos x="0" y="0"/>
                <wp:positionH relativeFrom="column">
                  <wp:posOffset>4809991</wp:posOffset>
                </wp:positionH>
                <wp:positionV relativeFrom="paragraph">
                  <wp:posOffset>72156</wp:posOffset>
                </wp:positionV>
                <wp:extent cx="128337" cy="147053"/>
                <wp:effectExtent l="0" t="0" r="24130" b="24765"/>
                <wp:wrapNone/>
                <wp:docPr id="3157" name="フリーフォーム 31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337" cy="147053"/>
                        </a:xfrm>
                        <a:custGeom>
                          <a:avLst/>
                          <a:gdLst>
                            <a:gd name="connsiteX0" fmla="*/ 74863 w 128337"/>
                            <a:gd name="connsiteY0" fmla="*/ 0 h 147053"/>
                            <a:gd name="connsiteX1" fmla="*/ 128337 w 128337"/>
                            <a:gd name="connsiteY1" fmla="*/ 34758 h 147053"/>
                            <a:gd name="connsiteX2" fmla="*/ 96253 w 128337"/>
                            <a:gd name="connsiteY2" fmla="*/ 64168 h 147053"/>
                            <a:gd name="connsiteX3" fmla="*/ 128337 w 128337"/>
                            <a:gd name="connsiteY3" fmla="*/ 88232 h 147053"/>
                            <a:gd name="connsiteX4" fmla="*/ 74863 w 128337"/>
                            <a:gd name="connsiteY4" fmla="*/ 147053 h 147053"/>
                            <a:gd name="connsiteX5" fmla="*/ 0 w 128337"/>
                            <a:gd name="connsiteY5" fmla="*/ 74863 h 147053"/>
                            <a:gd name="connsiteX6" fmla="*/ 74863 w 128337"/>
                            <a:gd name="connsiteY6" fmla="*/ 0 h 14705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8337" h="147053">
                              <a:moveTo>
                                <a:pt x="74863" y="0"/>
                              </a:moveTo>
                              <a:lnTo>
                                <a:pt x="128337" y="34758"/>
                              </a:lnTo>
                              <a:lnTo>
                                <a:pt x="96253" y="64168"/>
                              </a:lnTo>
                              <a:lnTo>
                                <a:pt x="128337" y="88232"/>
                              </a:lnTo>
                              <a:lnTo>
                                <a:pt x="74863" y="147053"/>
                              </a:lnTo>
                              <a:lnTo>
                                <a:pt x="0" y="74863"/>
                              </a:lnTo>
                              <a:lnTo>
                                <a:pt x="7486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7" o:spid="_x0000_s1026" style="position:absolute;left:0;text-align:left;margin-left:378.75pt;margin-top:5.7pt;width:10.1pt;height:11.6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8337,1470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" path="m74863,r53474,34758l96253,64168r32084,24064l74863,147053,,74863,74863,xe" fillcolor="yellow" strokecolor="yellow" strokeweight="2pt">
                <v:fill opacity="32896f"/>
                <v:path arrowok="t" o:connecttype="custom" o:connectlocs="74863,0;128337,34758;96253,64168;128337,88232;74863,147053;0,74863;74863,0" o:connectangles="0,0,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401B920F" wp14:editId="7CBF19B2">
                <wp:simplePos x="0" y="0"/>
                <wp:positionH relativeFrom="column">
                  <wp:posOffset>5013191</wp:posOffset>
                </wp:positionH>
                <wp:positionV relativeFrom="paragraph">
                  <wp:posOffset>125630</wp:posOffset>
                </wp:positionV>
                <wp:extent cx="136358" cy="147052"/>
                <wp:effectExtent l="0" t="0" r="16510" b="24765"/>
                <wp:wrapNone/>
                <wp:docPr id="3152" name="フリーフォーム 3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58" cy="147052"/>
                        </a:xfrm>
                        <a:custGeom>
                          <a:avLst/>
                          <a:gdLst>
                            <a:gd name="connsiteX0" fmla="*/ 72190 w 136358"/>
                            <a:gd name="connsiteY0" fmla="*/ 0 h 147052"/>
                            <a:gd name="connsiteX1" fmla="*/ 0 w 136358"/>
                            <a:gd name="connsiteY1" fmla="*/ 90905 h 147052"/>
                            <a:gd name="connsiteX2" fmla="*/ 72190 w 136358"/>
                            <a:gd name="connsiteY2" fmla="*/ 147052 h 147052"/>
                            <a:gd name="connsiteX3" fmla="*/ 136358 w 136358"/>
                            <a:gd name="connsiteY3" fmla="*/ 61494 h 147052"/>
                            <a:gd name="connsiteX4" fmla="*/ 72190 w 136358"/>
                            <a:gd name="connsiteY4" fmla="*/ 0 h 14705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358" h="147052">
                              <a:moveTo>
                                <a:pt x="72190" y="0"/>
                              </a:moveTo>
                              <a:lnTo>
                                <a:pt x="0" y="90905"/>
                              </a:lnTo>
                              <a:lnTo>
                                <a:pt x="72190" y="147052"/>
                              </a:lnTo>
                              <a:lnTo>
                                <a:pt x="136358" y="61494"/>
                              </a:lnTo>
                              <a:lnTo>
                                <a:pt x="7219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2" o:spid="_x0000_s1026" style="position:absolute;left:0;text-align:left;margin-left:394.75pt;margin-top:9.9pt;width:10.75pt;height:11.6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358,147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" path="m72190,l,90905r72190,56147l136358,61494,72190,xe" fillcolor="#00b050" strokecolor="#00b050" strokeweight="2pt">
                <v:fill opacity="32896f"/>
                <v:path arrowok="t" o:connecttype="custom" o:connectlocs="72190,0;0,90905;72190,147052;136358,61494;72190,0" o:connectangles="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A49B01C" wp14:editId="07F5F1F9">
                <wp:simplePos x="0" y="0"/>
                <wp:positionH relativeFrom="column">
                  <wp:posOffset>4187023</wp:posOffset>
                </wp:positionH>
                <wp:positionV relativeFrom="paragraph">
                  <wp:posOffset>101567</wp:posOffset>
                </wp:positionV>
                <wp:extent cx="229937" cy="216568"/>
                <wp:effectExtent l="0" t="0" r="17780" b="12065"/>
                <wp:wrapNone/>
                <wp:docPr id="3151" name="フリーフォーム 3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9937" cy="216568"/>
                        </a:xfrm>
                        <a:custGeom>
                          <a:avLst/>
                          <a:gdLst>
                            <a:gd name="connsiteX0" fmla="*/ 69516 w 229937"/>
                            <a:gd name="connsiteY0" fmla="*/ 0 h 216568"/>
                            <a:gd name="connsiteX1" fmla="*/ 0 w 229937"/>
                            <a:gd name="connsiteY1" fmla="*/ 128336 h 216568"/>
                            <a:gd name="connsiteX2" fmla="*/ 155074 w 229937"/>
                            <a:gd name="connsiteY2" fmla="*/ 216568 h 216568"/>
                            <a:gd name="connsiteX3" fmla="*/ 229937 w 229937"/>
                            <a:gd name="connsiteY3" fmla="*/ 96252 h 216568"/>
                            <a:gd name="connsiteX4" fmla="*/ 69516 w 229937"/>
                            <a:gd name="connsiteY4" fmla="*/ 0 h 2165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9937" h="216568">
                              <a:moveTo>
                                <a:pt x="69516" y="0"/>
                              </a:moveTo>
                              <a:lnTo>
                                <a:pt x="0" y="128336"/>
                              </a:lnTo>
                              <a:lnTo>
                                <a:pt x="155074" y="216568"/>
                              </a:lnTo>
                              <a:lnTo>
                                <a:pt x="229937" y="96252"/>
                              </a:lnTo>
                              <a:lnTo>
                                <a:pt x="695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1" o:spid="_x0000_s1026" style="position:absolute;left:0;text-align:left;margin-left:329.7pt;margin-top:8pt;width:18.1pt;height:17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9937,2165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" path="m69516,l,128336r155074,88232l229937,96252,69516,xe" fillcolor="#00b050" strokecolor="#00b050" strokeweight="2pt">
                <v:fill opacity="32896f"/>
                <v:path arrowok="t" o:connecttype="custom" o:connectlocs="69516,0;0,128336;155074,216568;229937,96252;69516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0150A218" wp14:editId="0D6734E2">
                <wp:simplePos x="0" y="0"/>
                <wp:positionH relativeFrom="column">
                  <wp:posOffset>4727439</wp:posOffset>
                </wp:positionH>
                <wp:positionV relativeFrom="paragraph">
                  <wp:posOffset>198062</wp:posOffset>
                </wp:positionV>
                <wp:extent cx="147362" cy="147362"/>
                <wp:effectExtent l="0" t="0" r="24130" b="24130"/>
                <wp:wrapNone/>
                <wp:docPr id="3148" name="フリーフォーム 3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62" cy="147362"/>
                        </a:xfrm>
                        <a:custGeom>
                          <a:avLst/>
                          <a:gdLst>
                            <a:gd name="connsiteX0" fmla="*/ 71791 w 147362"/>
                            <a:gd name="connsiteY0" fmla="*/ 0 h 147362"/>
                            <a:gd name="connsiteX1" fmla="*/ 0 w 147362"/>
                            <a:gd name="connsiteY1" fmla="*/ 102020 h 147362"/>
                            <a:gd name="connsiteX2" fmla="*/ 79348 w 147362"/>
                            <a:gd name="connsiteY2" fmla="*/ 147362 h 147362"/>
                            <a:gd name="connsiteX3" fmla="*/ 147362 w 147362"/>
                            <a:gd name="connsiteY3" fmla="*/ 68013 h 147362"/>
                            <a:gd name="connsiteX4" fmla="*/ 71791 w 147362"/>
                            <a:gd name="connsiteY4" fmla="*/ 0 h 14736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7362" h="147362">
                              <a:moveTo>
                                <a:pt x="71791" y="0"/>
                              </a:moveTo>
                              <a:lnTo>
                                <a:pt x="0" y="102020"/>
                              </a:lnTo>
                              <a:lnTo>
                                <a:pt x="79348" y="147362"/>
                              </a:lnTo>
                              <a:lnTo>
                                <a:pt x="147362" y="68013"/>
                              </a:lnTo>
                              <a:lnTo>
                                <a:pt x="7179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8" o:spid="_x0000_s1026" style="position:absolute;left:0;text-align:left;margin-left:372.25pt;margin-top:15.6pt;width:11.6pt;height:11.6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7362,1473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" path="m71791,l,102020r79348,45342l147362,68013,71791,xe" fillcolor="#00b050" strokecolor="#00b050" strokeweight="2pt">
                <v:fill opacity="32896f"/>
                <v:path arrowok="t" o:connecttype="custom" o:connectlocs="71791,0;0,102020;79348,147362;147362,68013;71791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B64847D" wp14:editId="6A3B9233">
                <wp:simplePos x="0" y="0"/>
                <wp:positionH relativeFrom="column">
                  <wp:posOffset>4394929</wp:posOffset>
                </wp:positionH>
                <wp:positionV relativeFrom="paragraph">
                  <wp:posOffset>220733</wp:posOffset>
                </wp:positionV>
                <wp:extent cx="234268" cy="181369"/>
                <wp:effectExtent l="0" t="0" r="13970" b="28575"/>
                <wp:wrapNone/>
                <wp:docPr id="3138" name="フリーフォーム 31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268" cy="181369"/>
                        </a:xfrm>
                        <a:custGeom>
                          <a:avLst/>
                          <a:gdLst>
                            <a:gd name="connsiteX0" fmla="*/ 0 w 234268"/>
                            <a:gd name="connsiteY0" fmla="*/ 128470 h 181369"/>
                            <a:gd name="connsiteX1" fmla="*/ 79349 w 234268"/>
                            <a:gd name="connsiteY1" fmla="*/ 0 h 181369"/>
                            <a:gd name="connsiteX2" fmla="*/ 234268 w 234268"/>
                            <a:gd name="connsiteY2" fmla="*/ 102020 h 181369"/>
                            <a:gd name="connsiteX3" fmla="*/ 166255 w 234268"/>
                            <a:gd name="connsiteY3" fmla="*/ 181369 h 181369"/>
                            <a:gd name="connsiteX4" fmla="*/ 75571 w 234268"/>
                            <a:gd name="connsiteY4" fmla="*/ 109577 h 181369"/>
                            <a:gd name="connsiteX5" fmla="*/ 56678 w 234268"/>
                            <a:gd name="connsiteY5" fmla="*/ 162476 h 181369"/>
                            <a:gd name="connsiteX6" fmla="*/ 0 w 234268"/>
                            <a:gd name="connsiteY6" fmla="*/ 128470 h 1813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34268" h="181369">
                              <a:moveTo>
                                <a:pt x="0" y="128470"/>
                              </a:moveTo>
                              <a:lnTo>
                                <a:pt x="79349" y="0"/>
                              </a:lnTo>
                              <a:lnTo>
                                <a:pt x="234268" y="102020"/>
                              </a:lnTo>
                              <a:lnTo>
                                <a:pt x="166255" y="181369"/>
                              </a:lnTo>
                              <a:lnTo>
                                <a:pt x="75571" y="109577"/>
                              </a:lnTo>
                              <a:lnTo>
                                <a:pt x="56678" y="162476"/>
                              </a:lnTo>
                              <a:lnTo>
                                <a:pt x="0" y="128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38" o:spid="_x0000_s1026" style="position:absolute;left:0;text-align:left;margin-left:346.05pt;margin-top:17.4pt;width:18.45pt;height:14.3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4268,1813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" path="m,128470l79349,,234268,102020r-68013,79349l75571,109577,56678,162476,,128470xe" fillcolor="red" strokecolor="red" strokeweight="2pt">
                <v:fill opacity="32896f"/>
                <v:path arrowok="t" o:connecttype="custom" o:connectlocs="0,128470;79349,0;234268,102020;166255,181369;75571,109577;56678,162476;0,128470" o:connectangles="0,0,0,0,0,0,0"/>
              </v:shape>
            </w:pict>
          </mc:Fallback>
        </mc:AlternateContent>
      </w:r>
    </w:p>
    <w:p w:rsidR="001A7C18" w:rsidRDefault="0017249E" w:rsidP="001A7C1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A64AE82" wp14:editId="53876DFE">
                <wp:simplePos x="0" y="0"/>
                <wp:positionH relativeFrom="column">
                  <wp:posOffset>4572520</wp:posOffset>
                </wp:positionH>
                <wp:positionV relativeFrom="paragraph">
                  <wp:posOffset>131938</wp:posOffset>
                </wp:positionV>
                <wp:extent cx="241824" cy="211597"/>
                <wp:effectExtent l="0" t="0" r="25400" b="17145"/>
                <wp:wrapNone/>
                <wp:docPr id="3149" name="フリーフォーム 3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824" cy="211597"/>
                        </a:xfrm>
                        <a:custGeom>
                          <a:avLst/>
                          <a:gdLst>
                            <a:gd name="connsiteX0" fmla="*/ 56677 w 241824"/>
                            <a:gd name="connsiteY0" fmla="*/ 26450 h 211597"/>
                            <a:gd name="connsiteX1" fmla="*/ 105798 w 241824"/>
                            <a:gd name="connsiteY1" fmla="*/ 41564 h 211597"/>
                            <a:gd name="connsiteX2" fmla="*/ 113355 w 241824"/>
                            <a:gd name="connsiteY2" fmla="*/ 0 h 211597"/>
                            <a:gd name="connsiteX3" fmla="*/ 241824 w 241824"/>
                            <a:gd name="connsiteY3" fmla="*/ 79349 h 211597"/>
                            <a:gd name="connsiteX4" fmla="*/ 158697 w 241824"/>
                            <a:gd name="connsiteY4" fmla="*/ 211597 h 211597"/>
                            <a:gd name="connsiteX5" fmla="*/ 0 w 241824"/>
                            <a:gd name="connsiteY5" fmla="*/ 98242 h 211597"/>
                            <a:gd name="connsiteX6" fmla="*/ 56677 w 241824"/>
                            <a:gd name="connsiteY6" fmla="*/ 26450 h 21159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241824" h="211597">
                              <a:moveTo>
                                <a:pt x="56677" y="26450"/>
                              </a:moveTo>
                              <a:lnTo>
                                <a:pt x="105798" y="41564"/>
                              </a:lnTo>
                              <a:lnTo>
                                <a:pt x="113355" y="0"/>
                              </a:lnTo>
                              <a:lnTo>
                                <a:pt x="241824" y="79349"/>
                              </a:lnTo>
                              <a:lnTo>
                                <a:pt x="158697" y="211597"/>
                              </a:lnTo>
                              <a:lnTo>
                                <a:pt x="0" y="98242"/>
                              </a:lnTo>
                              <a:lnTo>
                                <a:pt x="56677" y="264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9" o:spid="_x0000_s1026" style="position:absolute;left:0;text-align:left;margin-left:360.05pt;margin-top:10.4pt;width:19.05pt;height:16.6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41824,211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" path="m56677,26450r49121,15114l113355,,241824,79349,158697,211597,,98242,56677,26450xe" fillcolor="#00b050" strokecolor="#00b050" strokeweight="2pt">
                <v:fill opacity="32896f"/>
                <v:path arrowok="t" o:connecttype="custom" o:connectlocs="56677,26450;105798,41564;113355,0;241824,79349;158697,211597;0,98242;56677,26450" o:connectangles="0,0,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0D938F08" wp14:editId="70E2CCA4">
                <wp:simplePos x="0" y="0"/>
                <wp:positionH relativeFrom="column">
                  <wp:posOffset>3979293</wp:posOffset>
                </wp:positionH>
                <wp:positionV relativeFrom="paragraph">
                  <wp:posOffset>109267</wp:posOffset>
                </wp:positionV>
                <wp:extent cx="158698" cy="170033"/>
                <wp:effectExtent l="0" t="0" r="13335" b="20955"/>
                <wp:wrapNone/>
                <wp:docPr id="3144" name="フリーフォーム 3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98" cy="170033"/>
                        </a:xfrm>
                        <a:custGeom>
                          <a:avLst/>
                          <a:gdLst>
                            <a:gd name="connsiteX0" fmla="*/ 56678 w 158698"/>
                            <a:gd name="connsiteY0" fmla="*/ 0 h 170033"/>
                            <a:gd name="connsiteX1" fmla="*/ 0 w 158698"/>
                            <a:gd name="connsiteY1" fmla="*/ 128470 h 170033"/>
                            <a:gd name="connsiteX2" fmla="*/ 98241 w 158698"/>
                            <a:gd name="connsiteY2" fmla="*/ 170033 h 170033"/>
                            <a:gd name="connsiteX3" fmla="*/ 158698 w 158698"/>
                            <a:gd name="connsiteY3" fmla="*/ 64235 h 170033"/>
                            <a:gd name="connsiteX4" fmla="*/ 56678 w 158698"/>
                            <a:gd name="connsiteY4" fmla="*/ 0 h 17003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8698" h="170033">
                              <a:moveTo>
                                <a:pt x="56678" y="0"/>
                              </a:moveTo>
                              <a:lnTo>
                                <a:pt x="0" y="128470"/>
                              </a:lnTo>
                              <a:lnTo>
                                <a:pt x="98241" y="170033"/>
                              </a:lnTo>
                              <a:lnTo>
                                <a:pt x="158698" y="64235"/>
                              </a:lnTo>
                              <a:lnTo>
                                <a:pt x="5667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4" o:spid="_x0000_s1026" style="position:absolute;left:0;text-align:left;margin-left:313.35pt;margin-top:8.6pt;width:12.5pt;height:13.4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698,1700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" path="m56678,l,128470r98241,41563l158698,64235,56678,xe" fillcolor="#00b050" strokecolor="#00b050" strokeweight="2pt">
                <v:fill opacity="32896f"/>
                <v:path arrowok="t" o:connecttype="custom" o:connectlocs="56678,0;0,128470;98241,170033;158698,64235;56678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47D1AC42" wp14:editId="51CA4368">
                <wp:simplePos x="0" y="0"/>
                <wp:positionH relativeFrom="column">
                  <wp:posOffset>4893693</wp:posOffset>
                </wp:positionH>
                <wp:positionV relativeFrom="paragraph">
                  <wp:posOffset>48811</wp:posOffset>
                </wp:positionV>
                <wp:extent cx="158698" cy="151141"/>
                <wp:effectExtent l="0" t="0" r="13335" b="20320"/>
                <wp:wrapNone/>
                <wp:docPr id="3142" name="フリーフォーム 3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698" cy="151141"/>
                        </a:xfrm>
                        <a:custGeom>
                          <a:avLst/>
                          <a:gdLst>
                            <a:gd name="connsiteX0" fmla="*/ 0 w 158698"/>
                            <a:gd name="connsiteY0" fmla="*/ 90684 h 151141"/>
                            <a:gd name="connsiteX1" fmla="*/ 68013 w 158698"/>
                            <a:gd name="connsiteY1" fmla="*/ 151141 h 151141"/>
                            <a:gd name="connsiteX2" fmla="*/ 158698 w 158698"/>
                            <a:gd name="connsiteY2" fmla="*/ 60456 h 151141"/>
                            <a:gd name="connsiteX3" fmla="*/ 64235 w 158698"/>
                            <a:gd name="connsiteY3" fmla="*/ 0 h 151141"/>
                            <a:gd name="connsiteX4" fmla="*/ 0 w 158698"/>
                            <a:gd name="connsiteY4" fmla="*/ 90684 h 15114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8698" h="151141">
                              <a:moveTo>
                                <a:pt x="0" y="90684"/>
                              </a:moveTo>
                              <a:lnTo>
                                <a:pt x="68013" y="151141"/>
                              </a:lnTo>
                              <a:lnTo>
                                <a:pt x="158698" y="60456"/>
                              </a:lnTo>
                              <a:lnTo>
                                <a:pt x="64235" y="0"/>
                              </a:lnTo>
                              <a:lnTo>
                                <a:pt x="0" y="9068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2" o:spid="_x0000_s1026" style="position:absolute;left:0;text-align:left;margin-left:385.35pt;margin-top:3.85pt;width:12.5pt;height:11.9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8698,1511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" path="m,90684r68013,60457l158698,60456,64235,,,90684xe" fillcolor="red" strokecolor="red" strokeweight="2pt">
                <v:fill opacity="32896f"/>
                <v:path arrowok="t" o:connecttype="custom" o:connectlocs="0,90684;68013,151141;158698,60456;64235,0;0,90684" o:connectangles="0,0,0,0,0"/>
              </v:shape>
            </w:pict>
          </mc:Fallback>
        </mc:AlternateContent>
      </w:r>
    </w:p>
    <w:p w:rsidR="001A7C18" w:rsidRDefault="00203800" w:rsidP="001A7C18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62BA1D1D" wp14:editId="18FBD5FA">
                <wp:simplePos x="0" y="0"/>
                <wp:positionH relativeFrom="column">
                  <wp:posOffset>3935316</wp:posOffset>
                </wp:positionH>
                <wp:positionV relativeFrom="paragraph">
                  <wp:posOffset>137795</wp:posOffset>
                </wp:positionV>
                <wp:extent cx="607695" cy="453390"/>
                <wp:effectExtent l="0" t="0" r="0" b="3810"/>
                <wp:wrapNone/>
                <wp:docPr id="318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695" cy="453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03800" w:rsidRPr="005A36EA" w:rsidRDefault="00203800" w:rsidP="00203800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65F91" w:themeColor="accent1" w:themeShade="BF"/>
                                <w:sz w:val="28"/>
                              </w:rPr>
                            </w:pPr>
                            <w:r w:rsidRPr="005A36EA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65F91" w:themeColor="accent1" w:themeShade="BF"/>
                                <w:sz w:val="28"/>
                              </w:rPr>
                              <w:t>△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309.85pt;margin-top:10.85pt;width:47.85pt;height:35.7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" filled="f" stroked="f">
                <v:textbox>
                  <w:txbxContent>
                    <w:p w:rsidR="00203800" w:rsidRPr="005A36EA" w:rsidRDefault="00203800" w:rsidP="00203800">
                      <w:pPr>
                        <w:rPr>
                          <w:rFonts w:asciiTheme="majorEastAsia" w:eastAsiaTheme="majorEastAsia" w:hAnsiTheme="majorEastAsia"/>
                          <w:b/>
                          <w:color w:val="365F91" w:themeColor="accent1" w:themeShade="BF"/>
                          <w:sz w:val="28"/>
                        </w:rPr>
                      </w:pPr>
                      <w:r w:rsidRPr="005A36EA">
                        <w:rPr>
                          <w:rFonts w:asciiTheme="majorEastAsia" w:eastAsiaTheme="majorEastAsia" w:hAnsiTheme="majorEastAsia" w:hint="eastAsia"/>
                          <w:b/>
                          <w:color w:val="365F91" w:themeColor="accent1" w:themeShade="BF"/>
                          <w:sz w:val="28"/>
                        </w:rPr>
                        <w:t>△</w:t>
                      </w:r>
                    </w:p>
                  </w:txbxContent>
                </v:textbox>
              </v:shape>
            </w:pict>
          </mc:Fallback>
        </mc:AlternateContent>
      </w:r>
      <w:r w:rsidR="0017249E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811797" wp14:editId="5372D432">
                <wp:simplePos x="0" y="0"/>
                <wp:positionH relativeFrom="column">
                  <wp:posOffset>4876833</wp:posOffset>
                </wp:positionH>
                <wp:positionV relativeFrom="paragraph">
                  <wp:posOffset>50767</wp:posOffset>
                </wp:positionV>
                <wp:extent cx="104274" cy="112294"/>
                <wp:effectExtent l="0" t="0" r="10160" b="21590"/>
                <wp:wrapNone/>
                <wp:docPr id="3155" name="フリーフォーム 3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274" cy="112294"/>
                        </a:xfrm>
                        <a:custGeom>
                          <a:avLst/>
                          <a:gdLst>
                            <a:gd name="connsiteX0" fmla="*/ 18716 w 104274"/>
                            <a:gd name="connsiteY0" fmla="*/ 0 h 112294"/>
                            <a:gd name="connsiteX1" fmla="*/ 0 w 104274"/>
                            <a:gd name="connsiteY1" fmla="*/ 74863 h 112294"/>
                            <a:gd name="connsiteX2" fmla="*/ 77537 w 104274"/>
                            <a:gd name="connsiteY2" fmla="*/ 112294 h 112294"/>
                            <a:gd name="connsiteX3" fmla="*/ 104274 w 104274"/>
                            <a:gd name="connsiteY3" fmla="*/ 32084 h 112294"/>
                            <a:gd name="connsiteX4" fmla="*/ 18716 w 104274"/>
                            <a:gd name="connsiteY4" fmla="*/ 0 h 11229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4274" h="112294">
                              <a:moveTo>
                                <a:pt x="18716" y="0"/>
                              </a:moveTo>
                              <a:lnTo>
                                <a:pt x="0" y="74863"/>
                              </a:lnTo>
                              <a:lnTo>
                                <a:pt x="77537" y="112294"/>
                              </a:lnTo>
                              <a:lnTo>
                                <a:pt x="104274" y="32084"/>
                              </a:lnTo>
                              <a:lnTo>
                                <a:pt x="1871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5" o:spid="_x0000_s1026" style="position:absolute;left:0;text-align:left;margin-left:384pt;margin-top:4pt;width:8.2pt;height:8.85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4274,112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" path="m18716,l,74863r77537,37431l104274,32084,18716,xe" fillcolor="yellow" strokecolor="yellow" strokeweight="2pt">
                <v:fill opacity="32896f"/>
                <v:path arrowok="t" o:connecttype="custom" o:connectlocs="18716,0;0,74863;77537,112294;104274,32084;18716,0" o:connectangles="0,0,0,0,0"/>
              </v:shape>
            </w:pict>
          </mc:Fallback>
        </mc:AlternateContent>
      </w:r>
      <w:r w:rsidR="0017249E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774361EB" wp14:editId="6F1079D1">
                <wp:simplePos x="0" y="0"/>
                <wp:positionH relativeFrom="column">
                  <wp:posOffset>4256539</wp:posOffset>
                </wp:positionH>
                <wp:positionV relativeFrom="paragraph">
                  <wp:posOffset>61461</wp:posOffset>
                </wp:positionV>
                <wp:extent cx="136358" cy="160421"/>
                <wp:effectExtent l="0" t="0" r="16510" b="11430"/>
                <wp:wrapNone/>
                <wp:docPr id="3154" name="フリーフォーム 3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358" cy="160421"/>
                        </a:xfrm>
                        <a:custGeom>
                          <a:avLst/>
                          <a:gdLst>
                            <a:gd name="connsiteX0" fmla="*/ 48126 w 136358"/>
                            <a:gd name="connsiteY0" fmla="*/ 0 h 160421"/>
                            <a:gd name="connsiteX1" fmla="*/ 0 w 136358"/>
                            <a:gd name="connsiteY1" fmla="*/ 106948 h 160421"/>
                            <a:gd name="connsiteX2" fmla="*/ 104273 w 136358"/>
                            <a:gd name="connsiteY2" fmla="*/ 160421 h 160421"/>
                            <a:gd name="connsiteX3" fmla="*/ 136358 w 136358"/>
                            <a:gd name="connsiteY3" fmla="*/ 64169 h 160421"/>
                            <a:gd name="connsiteX4" fmla="*/ 48126 w 136358"/>
                            <a:gd name="connsiteY4" fmla="*/ 0 h 160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6358" h="160421">
                              <a:moveTo>
                                <a:pt x="48126" y="0"/>
                              </a:moveTo>
                              <a:lnTo>
                                <a:pt x="0" y="106948"/>
                              </a:lnTo>
                              <a:lnTo>
                                <a:pt x="104273" y="160421"/>
                              </a:lnTo>
                              <a:lnTo>
                                <a:pt x="136358" y="64169"/>
                              </a:lnTo>
                              <a:lnTo>
                                <a:pt x="481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4" o:spid="_x0000_s1026" style="position:absolute;left:0;text-align:left;margin-left:335.15pt;margin-top:4.85pt;width:10.75pt;height:12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6358,16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" path="m48126,l,106948r104273,53473l136358,64169,48126,xe" fillcolor="#00b050" strokecolor="#00b050" strokeweight="2pt">
                <v:fill opacity="32896f"/>
                <v:path arrowok="t" o:connecttype="custom" o:connectlocs="48126,0;0,106948;104273,160421;136358,64169;48126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661E3418" wp14:editId="2FC16F96">
                <wp:simplePos x="0" y="0"/>
                <wp:positionH relativeFrom="column">
                  <wp:posOffset>4496949</wp:posOffset>
                </wp:positionH>
                <wp:positionV relativeFrom="paragraph">
                  <wp:posOffset>145163</wp:posOffset>
                </wp:positionV>
                <wp:extent cx="162476" cy="132248"/>
                <wp:effectExtent l="0" t="0" r="28575" b="20320"/>
                <wp:wrapNone/>
                <wp:docPr id="3147" name="フリーフォーム 31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476" cy="132248"/>
                        </a:xfrm>
                        <a:custGeom>
                          <a:avLst/>
                          <a:gdLst>
                            <a:gd name="connsiteX0" fmla="*/ 34007 w 162476"/>
                            <a:gd name="connsiteY0" fmla="*/ 0 h 132248"/>
                            <a:gd name="connsiteX1" fmla="*/ 0 w 162476"/>
                            <a:gd name="connsiteY1" fmla="*/ 98241 h 132248"/>
                            <a:gd name="connsiteX2" fmla="*/ 128470 w 162476"/>
                            <a:gd name="connsiteY2" fmla="*/ 132248 h 132248"/>
                            <a:gd name="connsiteX3" fmla="*/ 162476 w 162476"/>
                            <a:gd name="connsiteY3" fmla="*/ 45342 h 132248"/>
                            <a:gd name="connsiteX4" fmla="*/ 34007 w 162476"/>
                            <a:gd name="connsiteY4" fmla="*/ 0 h 13224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2476" h="132248">
                              <a:moveTo>
                                <a:pt x="34007" y="0"/>
                              </a:moveTo>
                              <a:lnTo>
                                <a:pt x="0" y="98241"/>
                              </a:lnTo>
                              <a:lnTo>
                                <a:pt x="128470" y="132248"/>
                              </a:lnTo>
                              <a:lnTo>
                                <a:pt x="162476" y="45342"/>
                              </a:lnTo>
                              <a:lnTo>
                                <a:pt x="3400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7" o:spid="_x0000_s1026" style="position:absolute;left:0;text-align:left;margin-left:354.1pt;margin-top:11.45pt;width:12.8pt;height:10.4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2476,1322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" path="m34007,l,98241r128470,34007l162476,45342,34007,xe" fillcolor="#00b050" strokecolor="#00b050" strokeweight="2pt">
                <v:fill opacity="32896f"/>
                <v:path arrowok="t" o:connecttype="custom" o:connectlocs="34007,0;0,98241;128470,132248;162476,45342;34007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AE2926E" wp14:editId="51183DA2">
                <wp:simplePos x="0" y="0"/>
                <wp:positionH relativeFrom="column">
                  <wp:posOffset>4092648</wp:posOffset>
                </wp:positionH>
                <wp:positionV relativeFrom="paragraph">
                  <wp:posOffset>201841</wp:posOffset>
                </wp:positionV>
                <wp:extent cx="173812" cy="143583"/>
                <wp:effectExtent l="0" t="0" r="17145" b="27940"/>
                <wp:wrapNone/>
                <wp:docPr id="3146" name="フリーフォーム 3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3812" cy="143583"/>
                        </a:xfrm>
                        <a:custGeom>
                          <a:avLst/>
                          <a:gdLst>
                            <a:gd name="connsiteX0" fmla="*/ 41564 w 173812"/>
                            <a:gd name="connsiteY0" fmla="*/ 0 h 143583"/>
                            <a:gd name="connsiteX1" fmla="*/ 0 w 173812"/>
                            <a:gd name="connsiteY1" fmla="*/ 75570 h 143583"/>
                            <a:gd name="connsiteX2" fmla="*/ 136027 w 173812"/>
                            <a:gd name="connsiteY2" fmla="*/ 143583 h 143583"/>
                            <a:gd name="connsiteX3" fmla="*/ 173812 w 173812"/>
                            <a:gd name="connsiteY3" fmla="*/ 64234 h 143583"/>
                            <a:gd name="connsiteX4" fmla="*/ 41564 w 173812"/>
                            <a:gd name="connsiteY4" fmla="*/ 0 h 1435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3812" h="143583">
                              <a:moveTo>
                                <a:pt x="41564" y="0"/>
                              </a:moveTo>
                              <a:lnTo>
                                <a:pt x="0" y="75570"/>
                              </a:lnTo>
                              <a:lnTo>
                                <a:pt x="136027" y="143583"/>
                              </a:lnTo>
                              <a:lnTo>
                                <a:pt x="173812" y="64234"/>
                              </a:lnTo>
                              <a:lnTo>
                                <a:pt x="415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6" o:spid="_x0000_s1026" style="position:absolute;left:0;text-align:left;margin-left:322.25pt;margin-top:15.9pt;width:13.7pt;height:11.3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3812,1435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" path="m41564,l,75570r136027,68013l173812,64234,41564,xe" fillcolor="#00b050" strokecolor="#00b050" strokeweight="2pt">
                <v:fill opacity="32896f"/>
                <v:path arrowok="t" o:connecttype="custom" o:connectlocs="41564,0;0,75570;136027,143583;173812,64234;41564,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A01481E" wp14:editId="0E387FB1">
                <wp:simplePos x="0" y="0"/>
                <wp:positionH relativeFrom="column">
                  <wp:posOffset>4750110</wp:posOffset>
                </wp:positionH>
                <wp:positionV relativeFrom="paragraph">
                  <wp:posOffset>148942</wp:posOffset>
                </wp:positionV>
                <wp:extent cx="185147" cy="136026"/>
                <wp:effectExtent l="0" t="0" r="24765" b="16510"/>
                <wp:wrapNone/>
                <wp:docPr id="3141" name="フリーフォーム 3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5147" cy="136026"/>
                        </a:xfrm>
                        <a:custGeom>
                          <a:avLst/>
                          <a:gdLst>
                            <a:gd name="connsiteX0" fmla="*/ 0 w 185147"/>
                            <a:gd name="connsiteY0" fmla="*/ 71791 h 136026"/>
                            <a:gd name="connsiteX1" fmla="*/ 56677 w 185147"/>
                            <a:gd name="connsiteY1" fmla="*/ 0 h 136026"/>
                            <a:gd name="connsiteX2" fmla="*/ 185147 w 185147"/>
                            <a:gd name="connsiteY2" fmla="*/ 90684 h 136026"/>
                            <a:gd name="connsiteX3" fmla="*/ 132248 w 185147"/>
                            <a:gd name="connsiteY3" fmla="*/ 136026 h 136026"/>
                            <a:gd name="connsiteX4" fmla="*/ 71791 w 185147"/>
                            <a:gd name="connsiteY4" fmla="*/ 86905 h 136026"/>
                            <a:gd name="connsiteX5" fmla="*/ 45342 w 185147"/>
                            <a:gd name="connsiteY5" fmla="*/ 117133 h 136026"/>
                            <a:gd name="connsiteX6" fmla="*/ 0 w 185147"/>
                            <a:gd name="connsiteY6" fmla="*/ 71791 h 13602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85147" h="136026">
                              <a:moveTo>
                                <a:pt x="0" y="71791"/>
                              </a:moveTo>
                              <a:lnTo>
                                <a:pt x="56677" y="0"/>
                              </a:lnTo>
                              <a:lnTo>
                                <a:pt x="185147" y="90684"/>
                              </a:lnTo>
                              <a:lnTo>
                                <a:pt x="132248" y="136026"/>
                              </a:lnTo>
                              <a:lnTo>
                                <a:pt x="71791" y="86905"/>
                              </a:lnTo>
                              <a:lnTo>
                                <a:pt x="45342" y="117133"/>
                              </a:lnTo>
                              <a:lnTo>
                                <a:pt x="0" y="7179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1" o:spid="_x0000_s1026" style="position:absolute;left:0;text-align:left;margin-left:374pt;margin-top:11.75pt;width:14.6pt;height:10.7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5147,136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" path="m,71791l56677,,185147,90684r-52899,45342l71791,86905,45342,117133,,71791xe" fillcolor="red" strokecolor="red" strokeweight="2pt">
                <v:fill opacity="32896f"/>
                <v:path arrowok="t" o:connecttype="custom" o:connectlocs="0,71791;56677,0;185147,90684;132248,136026;71791,86905;45342,117133;0,71791" o:connectangles="0,0,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8876625" wp14:editId="6D665FCC">
                <wp:simplePos x="0" y="0"/>
                <wp:positionH relativeFrom="column">
                  <wp:posOffset>3858381</wp:posOffset>
                </wp:positionH>
                <wp:positionV relativeFrom="paragraph">
                  <wp:posOffset>77150</wp:posOffset>
                </wp:positionV>
                <wp:extent cx="230489" cy="207818"/>
                <wp:effectExtent l="0" t="0" r="17780" b="20955"/>
                <wp:wrapNone/>
                <wp:docPr id="3136" name="フリーフォーム 3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489" cy="207818"/>
                        </a:xfrm>
                        <a:custGeom>
                          <a:avLst/>
                          <a:gdLst>
                            <a:gd name="connsiteX0" fmla="*/ 0 w 230489"/>
                            <a:gd name="connsiteY0" fmla="*/ 113355 h 207818"/>
                            <a:gd name="connsiteX1" fmla="*/ 75570 w 230489"/>
                            <a:gd name="connsiteY1" fmla="*/ 0 h 207818"/>
                            <a:gd name="connsiteX2" fmla="*/ 230489 w 230489"/>
                            <a:gd name="connsiteY2" fmla="*/ 90684 h 207818"/>
                            <a:gd name="connsiteX3" fmla="*/ 166254 w 230489"/>
                            <a:gd name="connsiteY3" fmla="*/ 207818 h 207818"/>
                            <a:gd name="connsiteX4" fmla="*/ 0 w 230489"/>
                            <a:gd name="connsiteY4" fmla="*/ 113355 h 20781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0489" h="207818">
                              <a:moveTo>
                                <a:pt x="0" y="113355"/>
                              </a:moveTo>
                              <a:lnTo>
                                <a:pt x="75570" y="0"/>
                              </a:lnTo>
                              <a:lnTo>
                                <a:pt x="230489" y="90684"/>
                              </a:lnTo>
                              <a:lnTo>
                                <a:pt x="166254" y="207818"/>
                              </a:lnTo>
                              <a:lnTo>
                                <a:pt x="0" y="11335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36" o:spid="_x0000_s1026" style="position:absolute;left:0;text-align:left;margin-left:303.8pt;margin-top:6.05pt;width:18.15pt;height:16.3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30489,2078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" path="m,113355l75570,,230489,90684,166254,207818,,113355xe" fillcolor="red" strokecolor="red" strokeweight="2pt">
                <v:fill opacity="32896f"/>
                <v:path arrowok="t" o:connecttype="custom" o:connectlocs="0,113355;75570,0;230489,90684;166254,207818;0,113355" o:connectangles="0,0,0,0,0"/>
              </v:shape>
            </w:pict>
          </mc:Fallback>
        </mc:AlternateContent>
      </w:r>
    </w:p>
    <w:p w:rsidR="001A7C18" w:rsidRDefault="0017249E" w:rsidP="001A7C18">
      <w:pPr>
        <w:rPr>
          <w:rFonts w:asciiTheme="majorEastAsia" w:eastAsiaTheme="majorEastAsia" w:hAnsiTheme="majorEastAsia"/>
        </w:rPr>
      </w:pP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B760475" wp14:editId="4995ACD5">
                <wp:simplePos x="0" y="0"/>
                <wp:positionH relativeFrom="column">
                  <wp:posOffset>4021254</wp:posOffset>
                </wp:positionH>
                <wp:positionV relativeFrom="paragraph">
                  <wp:posOffset>102903</wp:posOffset>
                </wp:positionV>
                <wp:extent cx="179137" cy="160421"/>
                <wp:effectExtent l="0" t="0" r="11430" b="11430"/>
                <wp:wrapNone/>
                <wp:docPr id="3159" name="フリーフォーム 31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137" cy="160421"/>
                        </a:xfrm>
                        <a:custGeom>
                          <a:avLst/>
                          <a:gdLst>
                            <a:gd name="connsiteX0" fmla="*/ 42779 w 179137"/>
                            <a:gd name="connsiteY0" fmla="*/ 0 h 160421"/>
                            <a:gd name="connsiteX1" fmla="*/ 0 w 179137"/>
                            <a:gd name="connsiteY1" fmla="*/ 98927 h 160421"/>
                            <a:gd name="connsiteX2" fmla="*/ 133685 w 179137"/>
                            <a:gd name="connsiteY2" fmla="*/ 160421 h 160421"/>
                            <a:gd name="connsiteX3" fmla="*/ 179137 w 179137"/>
                            <a:gd name="connsiteY3" fmla="*/ 58821 h 160421"/>
                            <a:gd name="connsiteX4" fmla="*/ 42779 w 179137"/>
                            <a:gd name="connsiteY4" fmla="*/ 0 h 160421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9137" h="160421">
                              <a:moveTo>
                                <a:pt x="42779" y="0"/>
                              </a:moveTo>
                              <a:lnTo>
                                <a:pt x="0" y="98927"/>
                              </a:lnTo>
                              <a:lnTo>
                                <a:pt x="133685" y="160421"/>
                              </a:lnTo>
                              <a:lnTo>
                                <a:pt x="179137" y="58821"/>
                              </a:lnTo>
                              <a:lnTo>
                                <a:pt x="4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9" o:spid="_x0000_s1026" style="position:absolute;left:0;text-align:left;margin-left:316.65pt;margin-top:8.1pt;width:14.1pt;height:12.6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9137,160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" path="m42779,l,98927r133685,61494l179137,58821,42779,xe" fillcolor="yellow" strokecolor="yellow" strokeweight="2pt">
                <v:fill opacity="32896f"/>
                <v:path arrowok="t" o:connecttype="custom" o:connectlocs="42779,0;0,98927;133685,160421;179137,58821;42779,0" o:connectangles="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E14474A" wp14:editId="3AFFA88A">
                <wp:simplePos x="0" y="0"/>
                <wp:positionH relativeFrom="column">
                  <wp:posOffset>3788644</wp:posOffset>
                </wp:positionH>
                <wp:positionV relativeFrom="paragraph">
                  <wp:posOffset>3977</wp:posOffset>
                </wp:positionV>
                <wp:extent cx="98926" cy="104274"/>
                <wp:effectExtent l="0" t="0" r="15875" b="10160"/>
                <wp:wrapNone/>
                <wp:docPr id="3153" name="フリーフォーム 3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926" cy="104274"/>
                        </a:xfrm>
                        <a:custGeom>
                          <a:avLst/>
                          <a:gdLst>
                            <a:gd name="connsiteX0" fmla="*/ 42779 w 98926"/>
                            <a:gd name="connsiteY0" fmla="*/ 0 h 104274"/>
                            <a:gd name="connsiteX1" fmla="*/ 0 w 98926"/>
                            <a:gd name="connsiteY1" fmla="*/ 80211 h 104274"/>
                            <a:gd name="connsiteX2" fmla="*/ 66842 w 98926"/>
                            <a:gd name="connsiteY2" fmla="*/ 104274 h 104274"/>
                            <a:gd name="connsiteX3" fmla="*/ 98926 w 98926"/>
                            <a:gd name="connsiteY3" fmla="*/ 32084 h 104274"/>
                            <a:gd name="connsiteX4" fmla="*/ 42779 w 98926"/>
                            <a:gd name="connsiteY4" fmla="*/ 0 h 10427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8926" h="104274">
                              <a:moveTo>
                                <a:pt x="42779" y="0"/>
                              </a:moveTo>
                              <a:lnTo>
                                <a:pt x="0" y="80211"/>
                              </a:lnTo>
                              <a:lnTo>
                                <a:pt x="66842" y="104274"/>
                              </a:lnTo>
                              <a:lnTo>
                                <a:pt x="98926" y="32084"/>
                              </a:lnTo>
                              <a:lnTo>
                                <a:pt x="4277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3" o:spid="_x0000_s1026" style="position:absolute;left:0;text-align:left;margin-left:298.3pt;margin-top:.3pt;width:7.8pt;height:8.2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8926,104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" path="m42779,l,80211r66842,24063l98926,32084,42779,xe" fillcolor="#00b050" strokecolor="#00b050" strokeweight="2pt">
                <v:fill opacity="32896f"/>
                <v:path arrowok="t" o:connecttype="custom" o:connectlocs="42779,0;0,80211;66842,104274;98926,32084;42779,0" o:connectangles="0,0,0,0,0"/>
              </v:shape>
            </w:pict>
          </mc:Fallback>
        </mc:AlternateContent>
      </w:r>
      <w:r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F19AFC" wp14:editId="5BD3A21E">
                <wp:simplePos x="0" y="0"/>
                <wp:positionH relativeFrom="column">
                  <wp:posOffset>4614812</wp:posOffset>
                </wp:positionH>
                <wp:positionV relativeFrom="paragraph">
                  <wp:posOffset>25367</wp:posOffset>
                </wp:positionV>
                <wp:extent cx="187158" cy="192505"/>
                <wp:effectExtent l="0" t="0" r="22860" b="17145"/>
                <wp:wrapNone/>
                <wp:docPr id="3150" name="フリーフォーム 3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158" cy="192505"/>
                        </a:xfrm>
                        <a:custGeom>
                          <a:avLst/>
                          <a:gdLst>
                            <a:gd name="connsiteX0" fmla="*/ 0 w 187158"/>
                            <a:gd name="connsiteY0" fmla="*/ 80210 h 192505"/>
                            <a:gd name="connsiteX1" fmla="*/ 109621 w 187158"/>
                            <a:gd name="connsiteY1" fmla="*/ 0 h 192505"/>
                            <a:gd name="connsiteX2" fmla="*/ 187158 w 187158"/>
                            <a:gd name="connsiteY2" fmla="*/ 101600 h 192505"/>
                            <a:gd name="connsiteX3" fmla="*/ 80211 w 187158"/>
                            <a:gd name="connsiteY3" fmla="*/ 192505 h 192505"/>
                            <a:gd name="connsiteX4" fmla="*/ 0 w 187158"/>
                            <a:gd name="connsiteY4" fmla="*/ 80210 h 19250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87158" h="192505">
                              <a:moveTo>
                                <a:pt x="0" y="80210"/>
                              </a:moveTo>
                              <a:lnTo>
                                <a:pt x="109621" y="0"/>
                              </a:lnTo>
                              <a:lnTo>
                                <a:pt x="187158" y="101600"/>
                              </a:lnTo>
                              <a:lnTo>
                                <a:pt x="80211" y="192505"/>
                              </a:lnTo>
                              <a:lnTo>
                                <a:pt x="0" y="8021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50" o:spid="_x0000_s1026" style="position:absolute;left:0;text-align:left;margin-left:363.35pt;margin-top:2pt;width:14.75pt;height:15.1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87158,192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" path="m,80210l109621,r77537,101600l80211,192505,,80210xe" fillcolor="#00b050" strokecolor="#00b050" strokeweight="2pt">
                <v:fill opacity="32896f"/>
                <v:path arrowok="t" o:connecttype="custom" o:connectlocs="0,80210;109621,0;187158,101600;80211,192505;0,80210" o:connectangles="0,0,0,0,0"/>
              </v:shape>
            </w:pict>
          </mc:Fallback>
        </mc:AlternateContent>
      </w:r>
      <w:r w:rsidR="00C16922">
        <w:rPr>
          <w:rFonts w:asciiTheme="majorEastAsia" w:eastAsiaTheme="majorEastAsia" w:hAnsiTheme="majorEastAsia"/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0FF3A61" wp14:editId="3A6F8124">
                <wp:simplePos x="0" y="0"/>
                <wp:positionH relativeFrom="column">
                  <wp:posOffset>4368480</wp:posOffset>
                </wp:positionH>
                <wp:positionV relativeFrom="paragraph">
                  <wp:posOffset>203730</wp:posOffset>
                </wp:positionV>
                <wp:extent cx="200261" cy="162476"/>
                <wp:effectExtent l="0" t="0" r="28575" b="28575"/>
                <wp:wrapNone/>
                <wp:docPr id="3140" name="フリーフォーム 3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261" cy="162476"/>
                        </a:xfrm>
                        <a:custGeom>
                          <a:avLst/>
                          <a:gdLst>
                            <a:gd name="connsiteX0" fmla="*/ 49121 w 200261"/>
                            <a:gd name="connsiteY0" fmla="*/ 0 h 162476"/>
                            <a:gd name="connsiteX1" fmla="*/ 0 w 200261"/>
                            <a:gd name="connsiteY1" fmla="*/ 94463 h 162476"/>
                            <a:gd name="connsiteX2" fmla="*/ 166254 w 200261"/>
                            <a:gd name="connsiteY2" fmla="*/ 162476 h 162476"/>
                            <a:gd name="connsiteX3" fmla="*/ 200261 w 200261"/>
                            <a:gd name="connsiteY3" fmla="*/ 75570 h 162476"/>
                            <a:gd name="connsiteX4" fmla="*/ 49121 w 200261"/>
                            <a:gd name="connsiteY4" fmla="*/ 0 h 1624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0261" h="162476">
                              <a:moveTo>
                                <a:pt x="49121" y="0"/>
                              </a:moveTo>
                              <a:lnTo>
                                <a:pt x="0" y="94463"/>
                              </a:lnTo>
                              <a:lnTo>
                                <a:pt x="166254" y="162476"/>
                              </a:lnTo>
                              <a:lnTo>
                                <a:pt x="200261" y="75570"/>
                              </a:lnTo>
                              <a:lnTo>
                                <a:pt x="4912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40" o:spid="_x0000_s1026" style="position:absolute;left:0;text-align:left;margin-left:343.95pt;margin-top:16.05pt;width:15.75pt;height:12.8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261,1624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" path="m49121,l,94463r166254,68013l200261,75570,49121,xe" fillcolor="red" strokecolor="red" strokeweight="2pt">
                <v:fill opacity="32896f"/>
                <v:path arrowok="t" o:connecttype="custom" o:connectlocs="49121,0;0,94463;166254,162476;200261,75570;49121,0" o:connectangles="0,0,0,0,0"/>
              </v:shape>
            </w:pict>
          </mc:Fallback>
        </mc:AlternateContent>
      </w: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7249E" w:rsidP="001A7C18">
      <w:pPr>
        <w:rPr>
          <w:rFonts w:asciiTheme="majorEastAsia" w:eastAsiaTheme="majorEastAsia" w:hAnsiTheme="majorEastAsi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DD71CBE" wp14:editId="40768E13">
                <wp:simplePos x="0" y="0"/>
                <wp:positionH relativeFrom="column">
                  <wp:posOffset>184785</wp:posOffset>
                </wp:positionH>
                <wp:positionV relativeFrom="paragraph">
                  <wp:posOffset>147955</wp:posOffset>
                </wp:positionV>
                <wp:extent cx="2286000" cy="800100"/>
                <wp:effectExtent l="0" t="0" r="19050" b="19050"/>
                <wp:wrapNone/>
                <wp:docPr id="294" name="テキスト ボックス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3F" w:rsidRPr="00AF1C23" w:rsidRDefault="00E50D3F" w:rsidP="001A7C18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凡例</w:t>
                            </w:r>
                          </w:p>
                          <w:p w:rsidR="00E50D3F" w:rsidRPr="00AF1C23" w:rsidRDefault="00E50D3F" w:rsidP="001A7C18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色塗り建物に印なし：木造</w:t>
                            </w:r>
                          </w:p>
                          <w:p w:rsidR="00E50D3F" w:rsidRPr="00AF1C23" w:rsidRDefault="00E50D3F" w:rsidP="001A7C18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20C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○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付き：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Ｓ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造</w:t>
                            </w:r>
                          </w:p>
                          <w:p w:rsidR="00E50D3F" w:rsidRPr="00AF1C23" w:rsidRDefault="00E50D3F" w:rsidP="001A7C18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20C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△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付き：ＲＣ造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294" o:spid="_x0000_s1027" type="#_x0000_t202" style="position:absolute;left:0;text-align:left;margin-left:14.55pt;margin-top:11.65pt;width:180pt;height:6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" strokecolor="#f60" strokeweight="2pt">
                <v:textbox inset="5.85pt,.7pt,5.85pt,.7pt">
                  <w:txbxContent>
                    <w:p w:rsidR="00E50D3F" w:rsidRPr="00AF1C23" w:rsidRDefault="00E50D3F" w:rsidP="001A7C18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凡例</w:t>
                      </w:r>
                    </w:p>
                    <w:p w:rsidR="00E50D3F" w:rsidRPr="00AF1C23" w:rsidRDefault="00E50D3F" w:rsidP="001A7C18">
                      <w:pPr>
                        <w:spacing w:line="280" w:lineRule="exact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色塗り建物に印なし：木造</w:t>
                      </w:r>
                    </w:p>
                    <w:p w:rsidR="00E50D3F" w:rsidRPr="00AF1C23" w:rsidRDefault="00E50D3F" w:rsidP="001A7C18">
                      <w:pPr>
                        <w:spacing w:line="28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</w:rPr>
                      </w:pPr>
                      <w:r w:rsidRPr="00C20CEB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○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付き：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Ｓ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造</w:t>
                      </w:r>
                    </w:p>
                    <w:p w:rsidR="00E50D3F" w:rsidRPr="00AF1C23" w:rsidRDefault="00E50D3F" w:rsidP="001A7C18">
                      <w:pPr>
                        <w:spacing w:line="28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</w:rPr>
                      </w:pPr>
                      <w:r w:rsidRPr="00C20CEB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△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付き：ＲＣ造</w:t>
                      </w:r>
                    </w:p>
                  </w:txbxContent>
                </v:textbox>
              </v:shape>
            </w:pict>
          </mc:Fallback>
        </mc:AlternateContent>
      </w: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>
      <w:pPr>
        <w:rPr>
          <w:rFonts w:asciiTheme="majorEastAsia" w:eastAsiaTheme="majorEastAsia" w:hAnsiTheme="majorEastAsia"/>
        </w:rPr>
      </w:pPr>
    </w:p>
    <w:p w:rsidR="001A7C18" w:rsidRDefault="001A7C18" w:rsidP="001A7C18"/>
    <w:p w:rsidR="00D04FD9" w:rsidRDefault="00D04FD9" w:rsidP="00D04FD9">
      <w:pPr>
        <w:rPr>
          <w:noProof/>
        </w:rPr>
      </w:pPr>
    </w:p>
    <w:p w:rsidR="00997982" w:rsidRDefault="00997982" w:rsidP="00D04FD9">
      <w:pPr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1F353BB5" wp14:editId="58404932">
            <wp:simplePos x="0" y="0"/>
            <wp:positionH relativeFrom="column">
              <wp:posOffset>-104775</wp:posOffset>
            </wp:positionH>
            <wp:positionV relativeFrom="paragraph">
              <wp:posOffset>42545</wp:posOffset>
            </wp:positionV>
            <wp:extent cx="5638800" cy="7620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1" t="33865" r="21341" b="53279"/>
                    <a:stretch/>
                  </pic:blipFill>
                  <pic:spPr bwMode="auto">
                    <a:xfrm>
                      <a:off x="0" y="0"/>
                      <a:ext cx="5638800" cy="76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7982" w:rsidRDefault="00997982" w:rsidP="00D04FD9"/>
    <w:p w:rsidR="00997982" w:rsidRDefault="00997982" w:rsidP="00D04FD9"/>
    <w:p w:rsidR="00D04FD9" w:rsidRDefault="004A7965" w:rsidP="00D04FD9">
      <w:r>
        <w:rPr>
          <w:noProof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 wp14:anchorId="3544F714" wp14:editId="31C79408">
                <wp:simplePos x="0" y="0"/>
                <wp:positionH relativeFrom="column">
                  <wp:posOffset>-194310</wp:posOffset>
                </wp:positionH>
                <wp:positionV relativeFrom="paragraph">
                  <wp:posOffset>153035</wp:posOffset>
                </wp:positionV>
                <wp:extent cx="5886450" cy="7820025"/>
                <wp:effectExtent l="0" t="0" r="0" b="9525"/>
                <wp:wrapNone/>
                <wp:docPr id="309" name="グループ化 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86450" cy="7820025"/>
                          <a:chOff x="0" y="0"/>
                          <a:chExt cx="5886450" cy="7820025"/>
                        </a:xfrm>
                      </wpg:grpSpPr>
                      <pic:pic xmlns:pic="http://schemas.openxmlformats.org/drawingml/2006/picture">
                        <pic:nvPicPr>
                          <pic:cNvPr id="22" name="図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3" t="15678" r="21975" b="6634"/>
                          <a:stretch/>
                        </pic:blipFill>
                        <pic:spPr bwMode="auto">
                          <a:xfrm>
                            <a:off x="0" y="0"/>
                            <a:ext cx="5886450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5" name="図 30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13" t="14953" r="21975" b="7573"/>
                          <a:stretch/>
                        </pic:blipFill>
                        <pic:spPr bwMode="auto">
                          <a:xfrm>
                            <a:off x="19050" y="2333625"/>
                            <a:ext cx="5857875" cy="3467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6" name="図 306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80" t="16305" r="22447" b="8752"/>
                          <a:stretch/>
                        </pic:blipFill>
                        <pic:spPr bwMode="auto">
                          <a:xfrm>
                            <a:off x="0" y="4476750"/>
                            <a:ext cx="5838825" cy="334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グループ化 309" o:spid="_x0000_s1026" style="position:absolute;left:0;text-align:left;margin-left:-15.3pt;margin-top:12.05pt;width:463.5pt;height:615.75pt;z-index:251735040" coordsize="58864,78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">
                <v:shape id="図 1" o:spid="_x0000_s1027" type="#_x0000_t75" style="position:absolute;width:58864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8MsgXEAAAA2wAAAA8AAABkcnMvZG93bnJldi54bWxEj0FrwkAUhO9C/8PyCr3pJim2JbqGUigU&#10;PMUKpbdn9pmE7r5Ns6tJ/r0rCB6HmfmGWRejNeJMvW8dK0gXCQjiyumWawX778/5GwgfkDUax6Rg&#10;Ig/F5mG2xly7gUs670ItIoR9jgqaELpcSl81ZNEvXEccvaPrLYYo+1rqHocIt0ZmSfIiLbYcFxrs&#10;6KOh6m93sgrK6fDcmu2S3OtQpz/m2J2y/1+lnh7H9xWIQGO4h2/tL60gy+D6Jf4Aubk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8MsgXEAAAA2wAAAA8AAAAAAAAAAAAAAAAA&#10;nwIAAGRycy9kb3ducmV2LnhtbFBLBQYAAAAABAAEAPcAAACQAwAAAAA=&#10;">
                  <v:imagedata r:id="rId19" o:title="" croptop="10275f" cropbottom="4348f" cropleft="2545f" cropright="14402f"/>
                  <v:path arrowok="t"/>
                </v:shape>
                <v:shape id="図 305" o:spid="_x0000_s1028" type="#_x0000_t75" style="position:absolute;left:190;top:23336;width:58579;height:346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4qzFAAAA3AAAAA8AAABkcnMvZG93bnJldi54bWxEj0FrAjEUhO9C/0N4Qm+aVbHo1iitWPBQ&#10;Bd1C6e2xeW7WJi/LJur23zeFgsdhZr5hFqvOWXGlNtSeFYyGGQji0uuaKwUfxdtgBiJEZI3WMyn4&#10;oQCr5UNvgbn2Nz7Q9RgrkSAcclRgYmxyKUNpyGEY+oY4eSffOoxJtpXULd4S3Fk5zrIn6bDmtGCw&#10;obWh8vt4cQrsZ+c2r7vC8Nleyv1X8R5285lSj/3u5RlEpC7ew//trVYwyabwdyYdAbn8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1LeKsxQAAANwAAAAPAAAAAAAAAAAAAAAA&#10;AJ8CAABkcnMvZG93bnJldi54bWxQSwUGAAAAAAQABAD3AAAAkQMAAAAA&#10;">
                  <v:imagedata r:id="rId20" o:title="" croptop="9800f" cropbottom="4963f" cropleft="2892f" cropright="14402f"/>
                  <v:path arrowok="t"/>
                </v:shape>
                <v:shape id="図 306" o:spid="_x0000_s1029" type="#_x0000_t75" style="position:absolute;top:44767;width:58388;height:33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cTSXFAAAA3AAAAA8AAABkcnMvZG93bnJldi54bWxEj91qAjEUhO+FvkM4BW+kZlUQ2RpFBLFY&#10;KPhDvT1sjpvQzcmySXfXt28KgpfDzHzDLNe9q0RLTbCeFUzGGQjiwmvLpYLLefe2ABEissbKMym4&#10;U4D16mWwxFz7jo/UnmIpEoRDjgpMjHUuZSgMOQxjXxMn7+YbhzHJppS6wS7BXSWnWTaXDi2nBYM1&#10;bQ0VP6dfp2D0VXbF6P59m03t9bM97I29boxSw9d+8w4iUh+f4Uf7QyuYZXP4P5OOgFz9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XnE0lxQAAANwAAAAPAAAAAAAAAAAAAAAA&#10;AJ8CAABkcnMvZG93bnJldi54bWxQSwUGAAAAAAQABAD3AAAAkQMAAAAA&#10;">
                  <v:imagedata r:id="rId21" o:title="" croptop="10686f" cropbottom="5736f" cropleft="2543f" cropright="14711f"/>
                  <v:path arrowok="t"/>
                </v:shape>
              </v:group>
            </w:pict>
          </mc:Fallback>
        </mc:AlternateContent>
      </w:r>
    </w:p>
    <w:p w:rsidR="00D04FD9" w:rsidRDefault="00D04FD9" w:rsidP="00D04FD9"/>
    <w:tbl>
      <w:tblPr>
        <w:tblpPr w:leftFromText="142" w:rightFromText="142" w:vertAnchor="page" w:horzAnchor="margin" w:tblpY="14189"/>
        <w:tblW w:w="5377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699"/>
        <w:gridCol w:w="1276"/>
        <w:gridCol w:w="1276"/>
        <w:gridCol w:w="1275"/>
        <w:gridCol w:w="851"/>
      </w:tblGrid>
      <w:tr w:rsidR="00D04FD9" w:rsidRPr="00F96ED8" w:rsidTr="00E50D3F">
        <w:trPr>
          <w:trHeight w:val="256"/>
        </w:trPr>
        <w:tc>
          <w:tcPr>
            <w:tcW w:w="69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危険（赤）</w:t>
            </w: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要注意（黄）</w:t>
            </w: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調査済（緑）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</w:tr>
      <w:tr w:rsidR="00D04FD9" w:rsidRPr="00F96ED8" w:rsidTr="00E50D3F">
        <w:trPr>
          <w:trHeight w:val="173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W</w:t>
            </w:r>
          </w:p>
        </w:tc>
        <w:tc>
          <w:tcPr>
            <w:tcW w:w="1276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D04FD9" w:rsidRPr="00F96ED8" w:rsidTr="00E50D3F">
        <w:trPr>
          <w:trHeight w:val="270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S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D04FD9" w:rsidRPr="00F96ED8" w:rsidTr="00E50D3F">
        <w:trPr>
          <w:trHeight w:val="28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RC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  <w:tr w:rsidR="00D04FD9" w:rsidRPr="00F96ED8" w:rsidTr="00E50D3F">
        <w:trPr>
          <w:trHeight w:val="285"/>
        </w:trPr>
        <w:tc>
          <w:tcPr>
            <w:tcW w:w="69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0"/>
                <w:szCs w:val="20"/>
              </w:rPr>
            </w:pPr>
            <w:r w:rsidRPr="00F96ED8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0"/>
                <w:szCs w:val="20"/>
              </w:rPr>
              <w:t>合計</w:t>
            </w:r>
          </w:p>
        </w:tc>
        <w:tc>
          <w:tcPr>
            <w:tcW w:w="1276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D04FD9" w:rsidRPr="00F96ED8" w:rsidRDefault="00D04FD9" w:rsidP="00E50D3F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color w:val="FF0000"/>
                <w:kern w:val="0"/>
                <w:sz w:val="20"/>
                <w:szCs w:val="20"/>
              </w:rPr>
            </w:pPr>
          </w:p>
        </w:tc>
      </w:tr>
    </w:tbl>
    <w:p w:rsidR="00D04FD9" w:rsidRDefault="00D04FD9" w:rsidP="00D04FD9"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086C19C" wp14:editId="5CBE5B2E">
                <wp:simplePos x="0" y="0"/>
                <wp:positionH relativeFrom="column">
                  <wp:posOffset>4617280</wp:posOffset>
                </wp:positionH>
                <wp:positionV relativeFrom="paragraph">
                  <wp:posOffset>2504374</wp:posOffset>
                </wp:positionV>
                <wp:extent cx="0" cy="0"/>
                <wp:effectExtent l="0" t="0" r="0" b="0"/>
                <wp:wrapNone/>
                <wp:docPr id="26" name="フリーフォーム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0" cy="0"/>
                        </a:xfrm>
                        <a:custGeom>
                          <a:avLst/>
                          <a:gdLst>
                            <a:gd name="connsiteX0" fmla="*/ 0 w 0"/>
                            <a:gd name="connsiteY0" fmla="*/ 0 h 0"/>
                            <a:gd name="connsiteX1" fmla="*/ 0 w 0"/>
                            <a:gd name="connsiteY1" fmla="*/ 0 h 0"/>
                            <a:gd name="connsiteX2" fmla="*/ 0 w 0"/>
                            <a:gd name="connsiteY2" fmla="*/ 0 h 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>
                              <a:moveTo>
                                <a:pt x="0" y="0"/>
                              </a:moveTo>
                              <a:lnTo>
                                <a:pt x="0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26" o:spid="_x0000_s1026" style="position:absolute;left:0;text-align:left;margin-left:363.55pt;margin-top:197.2pt;width:0;height: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" path="m,l,,,xe" fillcolor="#4f81bd [3204]" strokecolor="#243f60 [1604]" strokeweight="2pt">
                <v:path arrowok="t" o:connecttype="custom" o:connectlocs="0,0;0,0;0,0" o:connectangles="0,0,0"/>
              </v:shape>
            </w:pict>
          </mc:Fallback>
        </mc:AlternateContent>
      </w:r>
    </w:p>
    <w:p w:rsidR="00153EC1" w:rsidRDefault="00153EC1"/>
    <w:p w:rsidR="004A0060" w:rsidRDefault="00203800" w:rsidP="00153EC1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6E1342E" wp14:editId="789BAB63">
                <wp:simplePos x="0" y="0"/>
                <wp:positionH relativeFrom="column">
                  <wp:posOffset>3286125</wp:posOffset>
                </wp:positionH>
                <wp:positionV relativeFrom="paragraph">
                  <wp:posOffset>2517996</wp:posOffset>
                </wp:positionV>
                <wp:extent cx="576580" cy="529590"/>
                <wp:effectExtent l="0" t="0" r="0" b="3810"/>
                <wp:wrapNone/>
                <wp:docPr id="317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580" cy="529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7249E" w:rsidRPr="008B5934" w:rsidRDefault="0017249E" w:rsidP="0017249E">
                            <w:pPr>
                              <w:rPr>
                                <w:rFonts w:asciiTheme="majorEastAsia" w:eastAsiaTheme="majorEastAsia" w:hAnsiTheme="majorEastAsia"/>
                                <w:b/>
                                <w:color w:val="365F91" w:themeColor="accent1" w:themeShade="BF"/>
                                <w:sz w:val="24"/>
                              </w:rPr>
                            </w:pPr>
                            <w:r w:rsidRPr="008B5934">
                              <w:rPr>
                                <w:rFonts w:asciiTheme="majorEastAsia" w:eastAsiaTheme="majorEastAsia" w:hAnsiTheme="majorEastAsia" w:hint="eastAsia"/>
                                <w:b/>
                                <w:color w:val="365F91" w:themeColor="accent1" w:themeShade="BF"/>
                                <w:sz w:val="24"/>
                              </w:rPr>
                              <w:t>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58.75pt;margin-top:198.25pt;width:45.4pt;height:41.7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" filled="f" stroked="f">
                <v:textbox>
                  <w:txbxContent>
                    <w:p w:rsidR="0017249E" w:rsidRPr="008B5934" w:rsidRDefault="0017249E" w:rsidP="0017249E">
                      <w:pPr>
                        <w:rPr>
                          <w:rFonts w:asciiTheme="majorEastAsia" w:eastAsiaTheme="majorEastAsia" w:hAnsiTheme="majorEastAsia"/>
                          <w:b/>
                          <w:color w:val="365F91" w:themeColor="accent1" w:themeShade="BF"/>
                          <w:sz w:val="24"/>
                        </w:rPr>
                      </w:pPr>
                      <w:r w:rsidRPr="008B5934">
                        <w:rPr>
                          <w:rFonts w:asciiTheme="majorEastAsia" w:eastAsiaTheme="majorEastAsia" w:hAnsiTheme="majorEastAsia" w:hint="eastAsia"/>
                          <w:b/>
                          <w:color w:val="365F91" w:themeColor="accent1" w:themeShade="BF"/>
                          <w:sz w:val="24"/>
                        </w:rPr>
                        <w:t>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3378479</wp:posOffset>
                </wp:positionH>
                <wp:positionV relativeFrom="paragraph">
                  <wp:posOffset>2603932</wp:posOffset>
                </wp:positionV>
                <wp:extent cx="135332" cy="142646"/>
                <wp:effectExtent l="0" t="0" r="17145" b="10160"/>
                <wp:wrapNone/>
                <wp:docPr id="3179" name="フリーフォーム 3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332" cy="142646"/>
                        </a:xfrm>
                        <a:custGeom>
                          <a:avLst/>
                          <a:gdLst>
                            <a:gd name="connsiteX0" fmla="*/ 21946 w 135332"/>
                            <a:gd name="connsiteY0" fmla="*/ 0 h 142646"/>
                            <a:gd name="connsiteX1" fmla="*/ 0 w 135332"/>
                            <a:gd name="connsiteY1" fmla="*/ 120701 h 142646"/>
                            <a:gd name="connsiteX2" fmla="*/ 113386 w 135332"/>
                            <a:gd name="connsiteY2" fmla="*/ 142646 h 142646"/>
                            <a:gd name="connsiteX3" fmla="*/ 135332 w 135332"/>
                            <a:gd name="connsiteY3" fmla="*/ 18288 h 142646"/>
                            <a:gd name="connsiteX4" fmla="*/ 21946 w 135332"/>
                            <a:gd name="connsiteY4" fmla="*/ 0 h 142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35332" h="142646">
                              <a:moveTo>
                                <a:pt x="21946" y="0"/>
                              </a:moveTo>
                              <a:lnTo>
                                <a:pt x="0" y="120701"/>
                              </a:lnTo>
                              <a:lnTo>
                                <a:pt x="113386" y="142646"/>
                              </a:lnTo>
                              <a:lnTo>
                                <a:pt x="135332" y="18288"/>
                              </a:lnTo>
                              <a:lnTo>
                                <a:pt x="21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9" o:spid="_x0000_s1026" style="position:absolute;left:0;text-align:left;margin-left:266pt;margin-top:205.05pt;width:10.65pt;height:11.25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5332,14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" path="m21946,l,120701r113386,21945l135332,18288,21946,xe" fillcolor="yellow" strokecolor="yellow" strokeweight="2pt">
                <v:fill opacity="32896f"/>
                <v:path arrowok="t" o:connecttype="custom" o:connectlocs="21946,0;0,120701;113386,142646;135332,18288;21946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3389452</wp:posOffset>
                </wp:positionH>
                <wp:positionV relativeFrom="paragraph">
                  <wp:posOffset>2483231</wp:posOffset>
                </wp:positionV>
                <wp:extent cx="149962" cy="98755"/>
                <wp:effectExtent l="0" t="0" r="21590" b="15875"/>
                <wp:wrapNone/>
                <wp:docPr id="3178" name="フリーフォーム 3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2" cy="98755"/>
                        </a:xfrm>
                        <a:custGeom>
                          <a:avLst/>
                          <a:gdLst>
                            <a:gd name="connsiteX0" fmla="*/ 14631 w 149962"/>
                            <a:gd name="connsiteY0" fmla="*/ 0 h 98755"/>
                            <a:gd name="connsiteX1" fmla="*/ 0 w 149962"/>
                            <a:gd name="connsiteY1" fmla="*/ 69494 h 98755"/>
                            <a:gd name="connsiteX2" fmla="*/ 135331 w 149962"/>
                            <a:gd name="connsiteY2" fmla="*/ 98755 h 98755"/>
                            <a:gd name="connsiteX3" fmla="*/ 149962 w 149962"/>
                            <a:gd name="connsiteY3" fmla="*/ 21946 h 98755"/>
                            <a:gd name="connsiteX4" fmla="*/ 14631 w 149962"/>
                            <a:gd name="connsiteY4" fmla="*/ 0 h 9875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962" h="98755">
                              <a:moveTo>
                                <a:pt x="14631" y="0"/>
                              </a:moveTo>
                              <a:lnTo>
                                <a:pt x="0" y="69494"/>
                              </a:lnTo>
                              <a:lnTo>
                                <a:pt x="135331" y="98755"/>
                              </a:lnTo>
                              <a:lnTo>
                                <a:pt x="149962" y="21946"/>
                              </a:lnTo>
                              <a:lnTo>
                                <a:pt x="1463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8" o:spid="_x0000_s1026" style="position:absolute;left:0;text-align:left;margin-left:266.9pt;margin-top:195.55pt;width:11.8pt;height:7.8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962,987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" path="m14631,l,69494,135331,98755,149962,21946,14631,xe" fillcolor="#00b050" strokecolor="#00b050" strokeweight="2pt">
                <v:fill opacity="32896f"/>
                <v:path arrowok="t" o:connecttype="custom" o:connectlocs="14631,0;0,69494;135331,98755;149962,21946;14631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4066108</wp:posOffset>
                </wp:positionH>
                <wp:positionV relativeFrom="paragraph">
                  <wp:posOffset>2380818</wp:posOffset>
                </wp:positionV>
                <wp:extent cx="87783" cy="102413"/>
                <wp:effectExtent l="0" t="0" r="26670" b="12065"/>
                <wp:wrapNone/>
                <wp:docPr id="3177" name="フリーフォーム 3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783" cy="102413"/>
                        </a:xfrm>
                        <a:custGeom>
                          <a:avLst/>
                          <a:gdLst>
                            <a:gd name="connsiteX0" fmla="*/ 21946 w 87783"/>
                            <a:gd name="connsiteY0" fmla="*/ 0 h 102413"/>
                            <a:gd name="connsiteX1" fmla="*/ 0 w 87783"/>
                            <a:gd name="connsiteY1" fmla="*/ 87783 h 102413"/>
                            <a:gd name="connsiteX2" fmla="*/ 65837 w 87783"/>
                            <a:gd name="connsiteY2" fmla="*/ 102413 h 102413"/>
                            <a:gd name="connsiteX3" fmla="*/ 87783 w 87783"/>
                            <a:gd name="connsiteY3" fmla="*/ 7315 h 102413"/>
                            <a:gd name="connsiteX4" fmla="*/ 21946 w 87783"/>
                            <a:gd name="connsiteY4" fmla="*/ 0 h 102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7783" h="102413">
                              <a:moveTo>
                                <a:pt x="21946" y="0"/>
                              </a:moveTo>
                              <a:lnTo>
                                <a:pt x="0" y="87783"/>
                              </a:lnTo>
                              <a:lnTo>
                                <a:pt x="65837" y="102413"/>
                              </a:lnTo>
                              <a:lnTo>
                                <a:pt x="87783" y="7315"/>
                              </a:lnTo>
                              <a:lnTo>
                                <a:pt x="21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7" o:spid="_x0000_s1026" style="position:absolute;left:0;text-align:left;margin-left:320.15pt;margin-top:187.45pt;width:6.9pt;height:8.0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7783,10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" path="m21946,l,87783r65837,14630l87783,7315,21946,xe" fillcolor="#00b050" strokecolor="#00b050" strokeweight="2pt">
                <v:fill opacity="32896f"/>
                <v:path arrowok="t" o:connecttype="custom" o:connectlocs="21946,0;0,87783;65837,102413;87783,7315;21946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3945407</wp:posOffset>
                </wp:positionH>
                <wp:positionV relativeFrom="paragraph">
                  <wp:posOffset>2614905</wp:posOffset>
                </wp:positionV>
                <wp:extent cx="117044" cy="142646"/>
                <wp:effectExtent l="0" t="0" r="16510" b="10160"/>
                <wp:wrapNone/>
                <wp:docPr id="3176" name="フリーフォーム 3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044" cy="142646"/>
                        </a:xfrm>
                        <a:custGeom>
                          <a:avLst/>
                          <a:gdLst>
                            <a:gd name="connsiteX0" fmla="*/ 18288 w 117044"/>
                            <a:gd name="connsiteY0" fmla="*/ 0 h 142646"/>
                            <a:gd name="connsiteX1" fmla="*/ 0 w 117044"/>
                            <a:gd name="connsiteY1" fmla="*/ 120700 h 142646"/>
                            <a:gd name="connsiteX2" fmla="*/ 113386 w 117044"/>
                            <a:gd name="connsiteY2" fmla="*/ 142646 h 142646"/>
                            <a:gd name="connsiteX3" fmla="*/ 102413 w 117044"/>
                            <a:gd name="connsiteY3" fmla="*/ 69494 h 142646"/>
                            <a:gd name="connsiteX4" fmla="*/ 117044 w 117044"/>
                            <a:gd name="connsiteY4" fmla="*/ 21945 h 142646"/>
                            <a:gd name="connsiteX5" fmla="*/ 18288 w 117044"/>
                            <a:gd name="connsiteY5" fmla="*/ 0 h 14264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17044" h="142646">
                              <a:moveTo>
                                <a:pt x="18288" y="0"/>
                              </a:moveTo>
                              <a:lnTo>
                                <a:pt x="0" y="120700"/>
                              </a:lnTo>
                              <a:lnTo>
                                <a:pt x="113386" y="142646"/>
                              </a:lnTo>
                              <a:cubicBezTo>
                                <a:pt x="98910" y="94392"/>
                                <a:pt x="102413" y="118799"/>
                                <a:pt x="102413" y="69494"/>
                              </a:cubicBezTo>
                              <a:lnTo>
                                <a:pt x="117044" y="21945"/>
                              </a:lnTo>
                              <a:lnTo>
                                <a:pt x="1828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6" o:spid="_x0000_s1026" style="position:absolute;left:0;text-align:left;margin-left:310.65pt;margin-top:205.9pt;width:9.2pt;height:11.25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7044,1426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" path="m18288,l,120700r113386,21946c98910,94392,102413,118799,102413,69494l117044,21945,18288,xe" fillcolor="#00b050" strokecolor="#00b050" strokeweight="2pt">
                <v:fill opacity="32896f"/>
                <v:path arrowok="t" o:connecttype="custom" o:connectlocs="18288,0;0,120700;113386,142646;102413,69494;117044,21945;18288,0" o:connectangles="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3616223</wp:posOffset>
                </wp:positionH>
                <wp:positionV relativeFrom="paragraph">
                  <wp:posOffset>2300351</wp:posOffset>
                </wp:positionV>
                <wp:extent cx="204826" cy="175565"/>
                <wp:effectExtent l="0" t="0" r="24130" b="15240"/>
                <wp:wrapNone/>
                <wp:docPr id="3175" name="フリーフォーム 3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826" cy="175565"/>
                        </a:xfrm>
                        <a:custGeom>
                          <a:avLst/>
                          <a:gdLst>
                            <a:gd name="connsiteX0" fmla="*/ 29261 w 204826"/>
                            <a:gd name="connsiteY0" fmla="*/ 0 h 175565"/>
                            <a:gd name="connsiteX1" fmla="*/ 0 w 204826"/>
                            <a:gd name="connsiteY1" fmla="*/ 175565 h 175565"/>
                            <a:gd name="connsiteX2" fmla="*/ 193853 w 204826"/>
                            <a:gd name="connsiteY2" fmla="*/ 153619 h 175565"/>
                            <a:gd name="connsiteX3" fmla="*/ 204826 w 204826"/>
                            <a:gd name="connsiteY3" fmla="*/ 43891 h 175565"/>
                            <a:gd name="connsiteX4" fmla="*/ 29261 w 204826"/>
                            <a:gd name="connsiteY4" fmla="*/ 0 h 17556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4826" h="175565">
                              <a:moveTo>
                                <a:pt x="29261" y="0"/>
                              </a:moveTo>
                              <a:lnTo>
                                <a:pt x="0" y="175565"/>
                              </a:lnTo>
                              <a:lnTo>
                                <a:pt x="193853" y="153619"/>
                              </a:lnTo>
                              <a:lnTo>
                                <a:pt x="204826" y="43891"/>
                              </a:lnTo>
                              <a:lnTo>
                                <a:pt x="2926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5" o:spid="_x0000_s1026" style="position:absolute;left:0;text-align:left;margin-left:284.75pt;margin-top:181.15pt;width:16.15pt;height:13.8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4826,1755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" path="m29261,l,175565,193853,153619,204826,43891,29261,xe" fillcolor="#00b050" strokecolor="#00b050" strokeweight="2pt">
                <v:fill opacity="32896f"/>
                <v:path arrowok="t" o:connecttype="custom" o:connectlocs="29261,0;0,175565;193853,153619;204826,43891;29261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2862758</wp:posOffset>
                </wp:positionH>
                <wp:positionV relativeFrom="paragraph">
                  <wp:posOffset>2146794</wp:posOffset>
                </wp:positionV>
                <wp:extent cx="171907" cy="80406"/>
                <wp:effectExtent l="0" t="0" r="19050" b="15240"/>
                <wp:wrapNone/>
                <wp:docPr id="3173" name="フリーフォーム 31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07" cy="80406"/>
                        </a:xfrm>
                        <a:custGeom>
                          <a:avLst/>
                          <a:gdLst>
                            <a:gd name="connsiteX0" fmla="*/ 21945 w 171907"/>
                            <a:gd name="connsiteY0" fmla="*/ 0 h 98755"/>
                            <a:gd name="connsiteX1" fmla="*/ 0 w 171907"/>
                            <a:gd name="connsiteY1" fmla="*/ 84125 h 98755"/>
                            <a:gd name="connsiteX2" fmla="*/ 164592 w 171907"/>
                            <a:gd name="connsiteY2" fmla="*/ 98755 h 98755"/>
                            <a:gd name="connsiteX3" fmla="*/ 171907 w 171907"/>
                            <a:gd name="connsiteY3" fmla="*/ 40233 h 98755"/>
                            <a:gd name="connsiteX4" fmla="*/ 21945 w 171907"/>
                            <a:gd name="connsiteY4" fmla="*/ 0 h 98755"/>
                            <a:gd name="connsiteX0" fmla="*/ 7334 w 171907"/>
                            <a:gd name="connsiteY0" fmla="*/ 0 h 80406"/>
                            <a:gd name="connsiteX1" fmla="*/ 0 w 171907"/>
                            <a:gd name="connsiteY1" fmla="*/ 65776 h 80406"/>
                            <a:gd name="connsiteX2" fmla="*/ 164592 w 171907"/>
                            <a:gd name="connsiteY2" fmla="*/ 80406 h 80406"/>
                            <a:gd name="connsiteX3" fmla="*/ 171907 w 171907"/>
                            <a:gd name="connsiteY3" fmla="*/ 21884 h 80406"/>
                            <a:gd name="connsiteX4" fmla="*/ 7334 w 171907"/>
                            <a:gd name="connsiteY4" fmla="*/ 0 h 8040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1907" h="80406">
                              <a:moveTo>
                                <a:pt x="7334" y="0"/>
                              </a:moveTo>
                              <a:lnTo>
                                <a:pt x="0" y="65776"/>
                              </a:lnTo>
                              <a:lnTo>
                                <a:pt x="164592" y="80406"/>
                              </a:lnTo>
                              <a:lnTo>
                                <a:pt x="171907" y="21884"/>
                              </a:lnTo>
                              <a:lnTo>
                                <a:pt x="73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フリーフォーム 3173" o:spid="_x0000_s1026" style="position:absolute;left:0;text-align:left;margin-left:225.4pt;margin-top:169.05pt;width:13.55pt;height:6.35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71907,804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" path="m7334,l,65776,164592,80406r7315,-58522l7334,xe" fillcolor="#00b050" strokecolor="#00b050" strokeweight="2pt">
                <v:fill opacity="32896f"/>
                <v:path arrowok="t" o:connecttype="custom" o:connectlocs="7334,0;0,65776;164592,80406;171907,21884;7334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3049295</wp:posOffset>
                </wp:positionH>
                <wp:positionV relativeFrom="paragraph">
                  <wp:posOffset>2179650</wp:posOffset>
                </wp:positionV>
                <wp:extent cx="149962" cy="164592"/>
                <wp:effectExtent l="0" t="0" r="21590" b="26035"/>
                <wp:wrapNone/>
                <wp:docPr id="3172" name="フリーフォーム 31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2" cy="164592"/>
                        </a:xfrm>
                        <a:custGeom>
                          <a:avLst/>
                          <a:gdLst>
                            <a:gd name="connsiteX0" fmla="*/ 25604 w 149962"/>
                            <a:gd name="connsiteY0" fmla="*/ 0 h 164592"/>
                            <a:gd name="connsiteX1" fmla="*/ 0 w 149962"/>
                            <a:gd name="connsiteY1" fmla="*/ 146304 h 164592"/>
                            <a:gd name="connsiteX2" fmla="*/ 135332 w 149962"/>
                            <a:gd name="connsiteY2" fmla="*/ 164592 h 164592"/>
                            <a:gd name="connsiteX3" fmla="*/ 149962 w 149962"/>
                            <a:gd name="connsiteY3" fmla="*/ 18288 h 164592"/>
                            <a:gd name="connsiteX4" fmla="*/ 25604 w 149962"/>
                            <a:gd name="connsiteY4" fmla="*/ 0 h 16459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962" h="164592">
                              <a:moveTo>
                                <a:pt x="25604" y="0"/>
                              </a:moveTo>
                              <a:lnTo>
                                <a:pt x="0" y="146304"/>
                              </a:lnTo>
                              <a:lnTo>
                                <a:pt x="135332" y="164592"/>
                              </a:lnTo>
                              <a:lnTo>
                                <a:pt x="149962" y="18288"/>
                              </a:lnTo>
                              <a:lnTo>
                                <a:pt x="2560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2" o:spid="_x0000_s1026" style="position:absolute;left:0;text-align:left;margin-left:240.1pt;margin-top:171.65pt;width:11.8pt;height:12.9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962,1645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" path="m25604,l,146304r135332,18288l149962,18288,25604,xe" fillcolor="#00b050" strokecolor="#00b050" strokeweight="2pt">
                <v:fill opacity="32896f"/>
                <v:path arrowok="t" o:connecttype="custom" o:connectlocs="25604,0;0,146304;135332,164592;149962,18288;25604,0" o:connectangles="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3886886</wp:posOffset>
                </wp:positionH>
                <wp:positionV relativeFrom="paragraph">
                  <wp:posOffset>2344242</wp:posOffset>
                </wp:positionV>
                <wp:extent cx="124358" cy="201168"/>
                <wp:effectExtent l="0" t="0" r="28575" b="27940"/>
                <wp:wrapNone/>
                <wp:docPr id="3171" name="フリーフォーム 3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358" cy="201168"/>
                        </a:xfrm>
                        <a:custGeom>
                          <a:avLst/>
                          <a:gdLst>
                            <a:gd name="connsiteX0" fmla="*/ 14630 w 124358"/>
                            <a:gd name="connsiteY0" fmla="*/ 0 h 201168"/>
                            <a:gd name="connsiteX1" fmla="*/ 14630 w 124358"/>
                            <a:gd name="connsiteY1" fmla="*/ 0 h 201168"/>
                            <a:gd name="connsiteX2" fmla="*/ 0 w 124358"/>
                            <a:gd name="connsiteY2" fmla="*/ 135331 h 201168"/>
                            <a:gd name="connsiteX3" fmla="*/ 54864 w 124358"/>
                            <a:gd name="connsiteY3" fmla="*/ 201168 h 201168"/>
                            <a:gd name="connsiteX4" fmla="*/ 87782 w 124358"/>
                            <a:gd name="connsiteY4" fmla="*/ 201168 h 201168"/>
                            <a:gd name="connsiteX5" fmla="*/ 124358 w 124358"/>
                            <a:gd name="connsiteY5" fmla="*/ 29261 h 201168"/>
                            <a:gd name="connsiteX6" fmla="*/ 14630 w 124358"/>
                            <a:gd name="connsiteY6" fmla="*/ 0 h 20116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24358" h="201168">
                              <a:moveTo>
                                <a:pt x="14630" y="0"/>
                              </a:moveTo>
                              <a:lnTo>
                                <a:pt x="14630" y="0"/>
                              </a:lnTo>
                              <a:lnTo>
                                <a:pt x="0" y="135331"/>
                              </a:lnTo>
                              <a:lnTo>
                                <a:pt x="54864" y="201168"/>
                              </a:lnTo>
                              <a:lnTo>
                                <a:pt x="87782" y="201168"/>
                              </a:lnTo>
                              <a:lnTo>
                                <a:pt x="124358" y="29261"/>
                              </a:lnTo>
                              <a:lnTo>
                                <a:pt x="14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1" o:spid="_x0000_s1026" style="position:absolute;left:0;text-align:left;margin-left:306.05pt;margin-top:184.6pt;width:9.8pt;height:15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4358,201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" path="m14630,r,l,135331r54864,65837l87782,201168,124358,29261,14630,xe" fillcolor="#00b050" strokecolor="#00b050" strokeweight="2pt">
                <v:fill opacity="32896f"/>
                <v:path arrowok="t" o:connecttype="custom" o:connectlocs="14630,0;14630,0;0,135331;54864,201168;87782,201168;124358,29261;14630,0" o:connectangles="0,0,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4431868</wp:posOffset>
                </wp:positionH>
                <wp:positionV relativeFrom="paragraph">
                  <wp:posOffset>2446655</wp:posOffset>
                </wp:positionV>
                <wp:extent cx="106071" cy="157277"/>
                <wp:effectExtent l="0" t="0" r="27305" b="14605"/>
                <wp:wrapNone/>
                <wp:docPr id="3170" name="フリーフォーム 31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071" cy="157277"/>
                        </a:xfrm>
                        <a:custGeom>
                          <a:avLst/>
                          <a:gdLst>
                            <a:gd name="connsiteX0" fmla="*/ 21946 w 106071"/>
                            <a:gd name="connsiteY0" fmla="*/ 0 h 157277"/>
                            <a:gd name="connsiteX1" fmla="*/ 0 w 106071"/>
                            <a:gd name="connsiteY1" fmla="*/ 138989 h 157277"/>
                            <a:gd name="connsiteX2" fmla="*/ 80467 w 106071"/>
                            <a:gd name="connsiteY2" fmla="*/ 157277 h 157277"/>
                            <a:gd name="connsiteX3" fmla="*/ 106071 w 106071"/>
                            <a:gd name="connsiteY3" fmla="*/ 0 h 157277"/>
                            <a:gd name="connsiteX4" fmla="*/ 21946 w 106071"/>
                            <a:gd name="connsiteY4" fmla="*/ 0 h 1572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06071" h="157277">
                              <a:moveTo>
                                <a:pt x="21946" y="0"/>
                              </a:moveTo>
                              <a:lnTo>
                                <a:pt x="0" y="138989"/>
                              </a:lnTo>
                              <a:lnTo>
                                <a:pt x="80467" y="157277"/>
                              </a:lnTo>
                              <a:lnTo>
                                <a:pt x="106071" y="0"/>
                              </a:lnTo>
                              <a:lnTo>
                                <a:pt x="2194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70" o:spid="_x0000_s1026" style="position:absolute;left:0;text-align:left;margin-left:348.95pt;margin-top:192.65pt;width:8.35pt;height:12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071,1572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" path="m21946,l,138989r80467,18288l106071,,21946,xe" fillcolor="#00b050" strokecolor="#00b050" strokeweight="2pt">
                <v:fill opacity="32896f"/>
                <v:path arrowok="t" o:connecttype="custom" o:connectlocs="21946,0;0,138989;80467,157277;106071,0;21946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4227043</wp:posOffset>
                </wp:positionH>
                <wp:positionV relativeFrom="paragraph">
                  <wp:posOffset>2377161</wp:posOffset>
                </wp:positionV>
                <wp:extent cx="175564" cy="138988"/>
                <wp:effectExtent l="0" t="0" r="15240" b="13970"/>
                <wp:wrapNone/>
                <wp:docPr id="3169" name="フリーフォーム 31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564" cy="138988"/>
                        </a:xfrm>
                        <a:custGeom>
                          <a:avLst/>
                          <a:gdLst>
                            <a:gd name="connsiteX0" fmla="*/ 14630 w 175564"/>
                            <a:gd name="connsiteY0" fmla="*/ 0 h 138988"/>
                            <a:gd name="connsiteX1" fmla="*/ 0 w 175564"/>
                            <a:gd name="connsiteY1" fmla="*/ 113385 h 138988"/>
                            <a:gd name="connsiteX2" fmla="*/ 157276 w 175564"/>
                            <a:gd name="connsiteY2" fmla="*/ 138988 h 138988"/>
                            <a:gd name="connsiteX3" fmla="*/ 175564 w 175564"/>
                            <a:gd name="connsiteY3" fmla="*/ 29260 h 138988"/>
                            <a:gd name="connsiteX4" fmla="*/ 14630 w 175564"/>
                            <a:gd name="connsiteY4" fmla="*/ 0 h 13898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75564" h="138988">
                              <a:moveTo>
                                <a:pt x="14630" y="0"/>
                              </a:moveTo>
                              <a:lnTo>
                                <a:pt x="0" y="113385"/>
                              </a:lnTo>
                              <a:lnTo>
                                <a:pt x="157276" y="138988"/>
                              </a:lnTo>
                              <a:lnTo>
                                <a:pt x="175564" y="29260"/>
                              </a:lnTo>
                              <a:lnTo>
                                <a:pt x="14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9" o:spid="_x0000_s1026" style="position:absolute;left:0;text-align:left;margin-left:332.85pt;margin-top:187.2pt;width:13.8pt;height:10.9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75564,138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" path="m14630,l,113385r157276,25603l175564,29260,14630,xe" fillcolor="yellow" strokecolor="yellow" strokeweight="2pt">
                <v:fill opacity="32896f"/>
                <v:path arrowok="t" o:connecttype="custom" o:connectlocs="14630,0;0,113385;157276,138988;175564,29260;14630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3180969</wp:posOffset>
                </wp:positionH>
                <wp:positionV relativeFrom="paragraph">
                  <wp:posOffset>2453970</wp:posOffset>
                </wp:positionV>
                <wp:extent cx="168250" cy="138989"/>
                <wp:effectExtent l="0" t="0" r="22860" b="13970"/>
                <wp:wrapNone/>
                <wp:docPr id="3168" name="フリーフォーム 31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50" cy="138989"/>
                        </a:xfrm>
                        <a:custGeom>
                          <a:avLst/>
                          <a:gdLst>
                            <a:gd name="connsiteX0" fmla="*/ 14630 w 168250"/>
                            <a:gd name="connsiteY0" fmla="*/ 0 h 138989"/>
                            <a:gd name="connsiteX1" fmla="*/ 0 w 168250"/>
                            <a:gd name="connsiteY1" fmla="*/ 102413 h 138989"/>
                            <a:gd name="connsiteX2" fmla="*/ 153619 w 168250"/>
                            <a:gd name="connsiteY2" fmla="*/ 138989 h 138989"/>
                            <a:gd name="connsiteX3" fmla="*/ 168250 w 168250"/>
                            <a:gd name="connsiteY3" fmla="*/ 25603 h 138989"/>
                            <a:gd name="connsiteX4" fmla="*/ 14630 w 168250"/>
                            <a:gd name="connsiteY4" fmla="*/ 0 h 13898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8250" h="138989">
                              <a:moveTo>
                                <a:pt x="14630" y="0"/>
                              </a:moveTo>
                              <a:lnTo>
                                <a:pt x="0" y="102413"/>
                              </a:lnTo>
                              <a:lnTo>
                                <a:pt x="153619" y="138989"/>
                              </a:lnTo>
                              <a:lnTo>
                                <a:pt x="168250" y="25603"/>
                              </a:lnTo>
                              <a:lnTo>
                                <a:pt x="14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8" o:spid="_x0000_s1026" style="position:absolute;left:0;text-align:left;margin-left:250.45pt;margin-top:193.25pt;width:13.25pt;height:10.95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8250,1389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" path="m14630,l,102413r153619,36576l168250,25603,14630,xe" fillcolor="yellow" strokecolor="yellow" strokeweight="2pt">
                <v:fill opacity="32896f"/>
                <v:path arrowok="t" o:connecttype="custom" o:connectlocs="14630,0;0,102413;153619,138989;168250,25603;14630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2811551</wp:posOffset>
                </wp:positionH>
                <wp:positionV relativeFrom="paragraph">
                  <wp:posOffset>2377161</wp:posOffset>
                </wp:positionV>
                <wp:extent cx="160935" cy="87782"/>
                <wp:effectExtent l="0" t="0" r="10795" b="26670"/>
                <wp:wrapNone/>
                <wp:docPr id="3167" name="フリーフォーム 31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35" cy="87782"/>
                        </a:xfrm>
                        <a:custGeom>
                          <a:avLst/>
                          <a:gdLst>
                            <a:gd name="connsiteX0" fmla="*/ 3658 w 160935"/>
                            <a:gd name="connsiteY0" fmla="*/ 0 h 87782"/>
                            <a:gd name="connsiteX1" fmla="*/ 0 w 160935"/>
                            <a:gd name="connsiteY1" fmla="*/ 65836 h 87782"/>
                            <a:gd name="connsiteX2" fmla="*/ 149962 w 160935"/>
                            <a:gd name="connsiteY2" fmla="*/ 87782 h 87782"/>
                            <a:gd name="connsiteX3" fmla="*/ 160935 w 160935"/>
                            <a:gd name="connsiteY3" fmla="*/ 21945 h 87782"/>
                            <a:gd name="connsiteX4" fmla="*/ 3658 w 160935"/>
                            <a:gd name="connsiteY4" fmla="*/ 0 h 8778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935" h="87782">
                              <a:moveTo>
                                <a:pt x="3658" y="0"/>
                              </a:moveTo>
                              <a:lnTo>
                                <a:pt x="0" y="65836"/>
                              </a:lnTo>
                              <a:lnTo>
                                <a:pt x="149962" y="87782"/>
                              </a:lnTo>
                              <a:lnTo>
                                <a:pt x="160935" y="21945"/>
                              </a:lnTo>
                              <a:lnTo>
                                <a:pt x="365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00">
                            <a:alpha val="50000"/>
                          </a:srgbClr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7" o:spid="_x0000_s1026" style="position:absolute;left:0;text-align:left;margin-left:221.4pt;margin-top:187.2pt;width:12.65pt;height:6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60935,877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" path="m3658,l,65836,149962,87782,160935,21945,3658,xe" fillcolor="yellow" strokecolor="yellow" strokeweight="2pt">
                <v:fill opacity="32896f"/>
                <v:path arrowok="t" o:connecttype="custom" o:connectlocs="3658,0;0,65836;149962,87782;160935,21945;3658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2840812</wp:posOffset>
                </wp:positionH>
                <wp:positionV relativeFrom="paragraph">
                  <wp:posOffset>2241829</wp:posOffset>
                </wp:positionV>
                <wp:extent cx="153619" cy="102413"/>
                <wp:effectExtent l="0" t="0" r="18415" b="12065"/>
                <wp:wrapNone/>
                <wp:docPr id="3166" name="フリーフォーム 31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19" cy="102413"/>
                        </a:xfrm>
                        <a:custGeom>
                          <a:avLst/>
                          <a:gdLst>
                            <a:gd name="connsiteX0" fmla="*/ 7315 w 153619"/>
                            <a:gd name="connsiteY0" fmla="*/ 0 h 102413"/>
                            <a:gd name="connsiteX1" fmla="*/ 0 w 153619"/>
                            <a:gd name="connsiteY1" fmla="*/ 76810 h 102413"/>
                            <a:gd name="connsiteX2" fmla="*/ 142647 w 153619"/>
                            <a:gd name="connsiteY2" fmla="*/ 102413 h 102413"/>
                            <a:gd name="connsiteX3" fmla="*/ 153619 w 153619"/>
                            <a:gd name="connsiteY3" fmla="*/ 25604 h 102413"/>
                            <a:gd name="connsiteX4" fmla="*/ 7315 w 153619"/>
                            <a:gd name="connsiteY4" fmla="*/ 0 h 1024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53619" h="102413">
                              <a:moveTo>
                                <a:pt x="7315" y="0"/>
                              </a:moveTo>
                              <a:lnTo>
                                <a:pt x="0" y="76810"/>
                              </a:lnTo>
                              <a:lnTo>
                                <a:pt x="142647" y="102413"/>
                              </a:lnTo>
                              <a:lnTo>
                                <a:pt x="153619" y="25604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6" o:spid="_x0000_s1026" style="position:absolute;left:0;text-align:left;margin-left:223.7pt;margin-top:176.5pt;width:12.1pt;height:8.05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53619,1024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" path="m7315,l,76810r142647,25603l153619,25604,7315,xe" fillcolor="red" strokecolor="red" strokeweight="2pt">
                <v:fill opacity="32896f"/>
                <v:path arrowok="t" o:connecttype="custom" o:connectlocs="7315,0;0,76810;142647,102413;153619,25604;7315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3433343</wp:posOffset>
                </wp:positionH>
                <wp:positionV relativeFrom="paragraph">
                  <wp:posOffset>2238172</wp:posOffset>
                </wp:positionV>
                <wp:extent cx="149962" cy="117043"/>
                <wp:effectExtent l="0" t="0" r="21590" b="16510"/>
                <wp:wrapNone/>
                <wp:docPr id="3165" name="フリーフォーム 3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2" cy="117043"/>
                        </a:xfrm>
                        <a:custGeom>
                          <a:avLst/>
                          <a:gdLst>
                            <a:gd name="connsiteX0" fmla="*/ 0 w 149962"/>
                            <a:gd name="connsiteY0" fmla="*/ 0 h 117043"/>
                            <a:gd name="connsiteX1" fmla="*/ 0 w 149962"/>
                            <a:gd name="connsiteY1" fmla="*/ 87782 h 117043"/>
                            <a:gd name="connsiteX2" fmla="*/ 142647 w 149962"/>
                            <a:gd name="connsiteY2" fmla="*/ 117043 h 117043"/>
                            <a:gd name="connsiteX3" fmla="*/ 149962 w 149962"/>
                            <a:gd name="connsiteY3" fmla="*/ 29261 h 117043"/>
                            <a:gd name="connsiteX4" fmla="*/ 0 w 149962"/>
                            <a:gd name="connsiteY4" fmla="*/ 0 h 11704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49962" h="117043">
                              <a:moveTo>
                                <a:pt x="0" y="0"/>
                              </a:moveTo>
                              <a:lnTo>
                                <a:pt x="0" y="87782"/>
                              </a:lnTo>
                              <a:lnTo>
                                <a:pt x="142647" y="117043"/>
                              </a:lnTo>
                              <a:lnTo>
                                <a:pt x="149962" y="2926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5" o:spid="_x0000_s1026" style="position:absolute;left:0;text-align:left;margin-left:270.35pt;margin-top:176.25pt;width:11.8pt;height:9.2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962,1170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" path="m,l,87782r142647,29261l149962,29261,,xe" fillcolor="red" strokecolor="red" strokeweight="2pt">
                <v:fill opacity="32896f"/>
                <v:path arrowok="t" o:connecttype="custom" o:connectlocs="0,0;0,87782;142647,117043;149962,29261;0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4589145</wp:posOffset>
                </wp:positionH>
                <wp:positionV relativeFrom="paragraph">
                  <wp:posOffset>2461285</wp:posOffset>
                </wp:positionV>
                <wp:extent cx="208483" cy="124359"/>
                <wp:effectExtent l="0" t="0" r="20320" b="28575"/>
                <wp:wrapNone/>
                <wp:docPr id="3164" name="フリーフォーム 31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483" cy="124359"/>
                        </a:xfrm>
                        <a:custGeom>
                          <a:avLst/>
                          <a:gdLst>
                            <a:gd name="connsiteX0" fmla="*/ 14630 w 208483"/>
                            <a:gd name="connsiteY0" fmla="*/ 0 h 124359"/>
                            <a:gd name="connsiteX1" fmla="*/ 0 w 208483"/>
                            <a:gd name="connsiteY1" fmla="*/ 87783 h 124359"/>
                            <a:gd name="connsiteX2" fmla="*/ 197510 w 208483"/>
                            <a:gd name="connsiteY2" fmla="*/ 124359 h 124359"/>
                            <a:gd name="connsiteX3" fmla="*/ 208483 w 208483"/>
                            <a:gd name="connsiteY3" fmla="*/ 36576 h 124359"/>
                            <a:gd name="connsiteX4" fmla="*/ 14630 w 208483"/>
                            <a:gd name="connsiteY4" fmla="*/ 0 h 12435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08483" h="124359">
                              <a:moveTo>
                                <a:pt x="14630" y="0"/>
                              </a:moveTo>
                              <a:lnTo>
                                <a:pt x="0" y="87783"/>
                              </a:lnTo>
                              <a:lnTo>
                                <a:pt x="197510" y="124359"/>
                              </a:lnTo>
                              <a:lnTo>
                                <a:pt x="208483" y="36576"/>
                              </a:lnTo>
                              <a:lnTo>
                                <a:pt x="146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4" o:spid="_x0000_s1026" style="position:absolute;left:0;text-align:left;margin-left:361.35pt;margin-top:193.8pt;width:16.4pt;height:9.8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8483,1243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" path="m14630,l,87783r197510,36576l208483,36576,14630,xe" fillcolor="red" strokecolor="red" strokeweight="2pt">
                <v:fill opacity="32896f"/>
                <v:path arrowok="t" o:connecttype="custom" o:connectlocs="14630,0;0,87783;197510,124359;208483,36576;14630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4120972</wp:posOffset>
                </wp:positionH>
                <wp:positionV relativeFrom="paragraph">
                  <wp:posOffset>2658796</wp:posOffset>
                </wp:positionV>
                <wp:extent cx="226771" cy="146304"/>
                <wp:effectExtent l="0" t="0" r="20955" b="25400"/>
                <wp:wrapNone/>
                <wp:docPr id="3163" name="フリーフォーム 31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771" cy="146304"/>
                        </a:xfrm>
                        <a:custGeom>
                          <a:avLst/>
                          <a:gdLst>
                            <a:gd name="connsiteX0" fmla="*/ 25603 w 226771"/>
                            <a:gd name="connsiteY0" fmla="*/ 0 h 146304"/>
                            <a:gd name="connsiteX1" fmla="*/ 0 w 226771"/>
                            <a:gd name="connsiteY1" fmla="*/ 102413 h 146304"/>
                            <a:gd name="connsiteX2" fmla="*/ 204826 w 226771"/>
                            <a:gd name="connsiteY2" fmla="*/ 146304 h 146304"/>
                            <a:gd name="connsiteX3" fmla="*/ 226771 w 226771"/>
                            <a:gd name="connsiteY3" fmla="*/ 32918 h 146304"/>
                            <a:gd name="connsiteX4" fmla="*/ 25603 w 226771"/>
                            <a:gd name="connsiteY4" fmla="*/ 0 h 14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26771" h="146304">
                              <a:moveTo>
                                <a:pt x="25603" y="0"/>
                              </a:moveTo>
                              <a:lnTo>
                                <a:pt x="0" y="102413"/>
                              </a:lnTo>
                              <a:lnTo>
                                <a:pt x="204826" y="146304"/>
                              </a:lnTo>
                              <a:lnTo>
                                <a:pt x="226771" y="32918"/>
                              </a:lnTo>
                              <a:lnTo>
                                <a:pt x="2560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3" o:spid="_x0000_s1026" style="position:absolute;left:0;text-align:left;margin-left:324.5pt;margin-top:209.35pt;width:17.85pt;height:11.5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26771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" path="m25603,l,102413r204826,43891l226771,32918,25603,xe" fillcolor="red" strokecolor="red" strokeweight="2pt">
                <v:fill opacity="32896f"/>
                <v:path arrowok="t" o:connecttype="custom" o:connectlocs="25603,0;0,102413;204826,146304;226771,32918;25603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3001747</wp:posOffset>
                </wp:positionH>
                <wp:positionV relativeFrom="paragraph">
                  <wp:posOffset>2421052</wp:posOffset>
                </wp:positionV>
                <wp:extent cx="149961" cy="146304"/>
                <wp:effectExtent l="0" t="0" r="21590" b="25400"/>
                <wp:wrapNone/>
                <wp:docPr id="3162" name="フリーフォーム 31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961" cy="146304"/>
                        </a:xfrm>
                        <a:custGeom>
                          <a:avLst/>
                          <a:gdLst>
                            <a:gd name="connsiteX0" fmla="*/ 7315 w 149961"/>
                            <a:gd name="connsiteY0" fmla="*/ 0 h 146304"/>
                            <a:gd name="connsiteX1" fmla="*/ 0 w 149961"/>
                            <a:gd name="connsiteY1" fmla="*/ 138989 h 146304"/>
                            <a:gd name="connsiteX2" fmla="*/ 65836 w 149961"/>
                            <a:gd name="connsiteY2" fmla="*/ 146304 h 146304"/>
                            <a:gd name="connsiteX3" fmla="*/ 65836 w 149961"/>
                            <a:gd name="connsiteY3" fmla="*/ 95097 h 146304"/>
                            <a:gd name="connsiteX4" fmla="*/ 142646 w 149961"/>
                            <a:gd name="connsiteY4" fmla="*/ 117043 h 146304"/>
                            <a:gd name="connsiteX5" fmla="*/ 149961 w 149961"/>
                            <a:gd name="connsiteY5" fmla="*/ 7315 h 146304"/>
                            <a:gd name="connsiteX6" fmla="*/ 7315 w 149961"/>
                            <a:gd name="connsiteY6" fmla="*/ 0 h 146304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49961" h="146304">
                              <a:moveTo>
                                <a:pt x="7315" y="0"/>
                              </a:moveTo>
                              <a:lnTo>
                                <a:pt x="0" y="138989"/>
                              </a:lnTo>
                              <a:lnTo>
                                <a:pt x="65836" y="146304"/>
                              </a:lnTo>
                              <a:lnTo>
                                <a:pt x="65836" y="95097"/>
                              </a:lnTo>
                              <a:lnTo>
                                <a:pt x="142646" y="117043"/>
                              </a:lnTo>
                              <a:lnTo>
                                <a:pt x="149961" y="7315"/>
                              </a:lnTo>
                              <a:lnTo>
                                <a:pt x="7315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>
                            <a:alpha val="50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2" o:spid="_x0000_s1026" style="position:absolute;left:0;text-align:left;margin-left:236.35pt;margin-top:190.65pt;width:11.8pt;height:11.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49961,14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" path="m7315,l,138989r65836,7315l65836,95097r76810,21946l149961,7315,7315,xe" fillcolor="red" strokecolor="red" strokeweight="2pt">
                <v:fill opacity="32896f"/>
                <v:path arrowok="t" o:connecttype="custom" o:connectlocs="7315,0;0,138989;65836,146304;65836,95097;142646,117043;149961,7315;7315,0" o:connectangles="0,0,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2868410</wp:posOffset>
                </wp:positionH>
                <wp:positionV relativeFrom="paragraph">
                  <wp:posOffset>2512401</wp:posOffset>
                </wp:positionV>
                <wp:extent cx="83128" cy="120913"/>
                <wp:effectExtent l="0" t="0" r="12700" b="12700"/>
                <wp:wrapNone/>
                <wp:docPr id="3161" name="フリーフォーム 31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8" cy="120913"/>
                        </a:xfrm>
                        <a:custGeom>
                          <a:avLst/>
                          <a:gdLst>
                            <a:gd name="connsiteX0" fmla="*/ 18893 w 83128"/>
                            <a:gd name="connsiteY0" fmla="*/ 0 h 120913"/>
                            <a:gd name="connsiteX1" fmla="*/ 0 w 83128"/>
                            <a:gd name="connsiteY1" fmla="*/ 113355 h 120913"/>
                            <a:gd name="connsiteX2" fmla="*/ 75571 w 83128"/>
                            <a:gd name="connsiteY2" fmla="*/ 120913 h 120913"/>
                            <a:gd name="connsiteX3" fmla="*/ 83128 w 83128"/>
                            <a:gd name="connsiteY3" fmla="*/ 15114 h 120913"/>
                            <a:gd name="connsiteX4" fmla="*/ 18893 w 83128"/>
                            <a:gd name="connsiteY4" fmla="*/ 0 h 12091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83128" h="120913">
                              <a:moveTo>
                                <a:pt x="18893" y="0"/>
                              </a:moveTo>
                              <a:lnTo>
                                <a:pt x="0" y="113355"/>
                              </a:lnTo>
                              <a:lnTo>
                                <a:pt x="75571" y="120913"/>
                              </a:lnTo>
                              <a:lnTo>
                                <a:pt x="83128" y="15114"/>
                              </a:lnTo>
                              <a:lnTo>
                                <a:pt x="1889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1" o:spid="_x0000_s1026" style="position:absolute;left:0;text-align:left;margin-left:225.85pt;margin-top:197.85pt;width:6.55pt;height:9.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83128,1209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" path="m18893,l,113355r75571,7558l83128,15114,18893,xe" fillcolor="#00b050" strokecolor="#00b050" strokeweight="2pt">
                <v:fill opacity="32896f"/>
                <v:path arrowok="t" o:connecttype="custom" o:connectlocs="18893,0;0,113355;75571,120913;83128,15114;18893,0" o:connectangles="0,0,0,0,0"/>
              </v:shape>
            </w:pict>
          </mc:Fallback>
        </mc:AlternateContent>
      </w:r>
      <w:r w:rsidR="006C4E12">
        <w:rPr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2747498</wp:posOffset>
                </wp:positionH>
                <wp:positionV relativeFrom="paragraph">
                  <wp:posOffset>2497287</wp:posOffset>
                </wp:positionV>
                <wp:extent cx="90684" cy="109577"/>
                <wp:effectExtent l="0" t="0" r="24130" b="24130"/>
                <wp:wrapNone/>
                <wp:docPr id="3160" name="フリーフォーム 31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84" cy="109577"/>
                        </a:xfrm>
                        <a:custGeom>
                          <a:avLst/>
                          <a:gdLst>
                            <a:gd name="connsiteX0" fmla="*/ 22671 w 90684"/>
                            <a:gd name="connsiteY0" fmla="*/ 0 h 109577"/>
                            <a:gd name="connsiteX1" fmla="*/ 90684 w 90684"/>
                            <a:gd name="connsiteY1" fmla="*/ 11336 h 109577"/>
                            <a:gd name="connsiteX2" fmla="*/ 71792 w 90684"/>
                            <a:gd name="connsiteY2" fmla="*/ 109577 h 109577"/>
                            <a:gd name="connsiteX3" fmla="*/ 0 w 90684"/>
                            <a:gd name="connsiteY3" fmla="*/ 86906 h 109577"/>
                            <a:gd name="connsiteX4" fmla="*/ 22671 w 90684"/>
                            <a:gd name="connsiteY4" fmla="*/ 0 h 10957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90684" h="109577">
                              <a:moveTo>
                                <a:pt x="22671" y="0"/>
                              </a:moveTo>
                              <a:lnTo>
                                <a:pt x="90684" y="11336"/>
                              </a:lnTo>
                              <a:lnTo>
                                <a:pt x="71792" y="109577"/>
                              </a:lnTo>
                              <a:lnTo>
                                <a:pt x="0" y="86906"/>
                              </a:lnTo>
                              <a:lnTo>
                                <a:pt x="226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B050">
                            <a:alpha val="50000"/>
                          </a:srgbClr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フリーフォーム 3160" o:spid="_x0000_s1026" style="position:absolute;left:0;text-align:left;margin-left:216.35pt;margin-top:196.65pt;width:7.15pt;height:8.65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90684,109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" path="m22671,l90684,11336,71792,109577,,86906,22671,xe" fillcolor="#00b050" strokecolor="#00b050" strokeweight="2pt">
                <v:fill opacity="32896f"/>
                <v:path arrowok="t" o:connecttype="custom" o:connectlocs="22671,0;90684,11336;71792,109577;0,86906;22671,0" o:connectangles="0,0,0,0,0"/>
              </v:shape>
            </w:pict>
          </mc:Fallback>
        </mc:AlternateContent>
      </w:r>
      <w:r w:rsidR="001A7C18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240C03DA" wp14:editId="7BFC8840">
                <wp:simplePos x="0" y="0"/>
                <wp:positionH relativeFrom="column">
                  <wp:posOffset>3622040</wp:posOffset>
                </wp:positionH>
                <wp:positionV relativeFrom="paragraph">
                  <wp:posOffset>7332091</wp:posOffset>
                </wp:positionV>
                <wp:extent cx="2286000" cy="800100"/>
                <wp:effectExtent l="0" t="0" r="19050" b="19050"/>
                <wp:wrapNone/>
                <wp:docPr id="3145" name="テキスト ボックス 3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800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0D3F" w:rsidRPr="00AF1C23" w:rsidRDefault="00E50D3F" w:rsidP="00E50D3F">
                            <w:pPr>
                              <w:spacing w:line="280" w:lineRule="exact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凡例</w:t>
                            </w:r>
                          </w:p>
                          <w:p w:rsidR="00E50D3F" w:rsidRPr="00AF1C23" w:rsidRDefault="00E50D3F" w:rsidP="00E50D3F">
                            <w:pPr>
                              <w:spacing w:line="280" w:lineRule="exact"/>
                              <w:ind w:firstLineChars="100" w:firstLine="210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色塗り建物に印なし：木造</w:t>
                            </w:r>
                          </w:p>
                          <w:p w:rsidR="00E50D3F" w:rsidRPr="00AF1C23" w:rsidRDefault="00E50D3F" w:rsidP="00E50D3F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20C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○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付き：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Ｓ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造</w:t>
                            </w:r>
                          </w:p>
                          <w:p w:rsidR="00E50D3F" w:rsidRPr="00AF1C23" w:rsidRDefault="00E50D3F" w:rsidP="00E50D3F">
                            <w:pPr>
                              <w:spacing w:line="280" w:lineRule="exact"/>
                              <w:ind w:firstLineChars="100" w:firstLine="281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C20CEB"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0000FF"/>
                                <w:sz w:val="28"/>
                                <w:szCs w:val="28"/>
                              </w:rPr>
                              <w:t>△</w:t>
                            </w:r>
                            <w:r w:rsidRPr="00AF1C23">
                              <w:rPr>
                                <w:rFonts w:ascii="ＭＳ ゴシック" w:eastAsia="ＭＳ ゴシック" w:hAnsi="ＭＳ ゴシック" w:hint="eastAsia"/>
                              </w:rPr>
                              <w:t>付き：ＲＣ造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テキスト ボックス 3145" o:spid="_x0000_s1029" type="#_x0000_t202" style="position:absolute;margin-left:285.2pt;margin-top:577.35pt;width:180pt;height:63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" strokecolor="#f60" strokeweight="2pt">
                <v:textbox inset="5.85pt,.7pt,5.85pt,.7pt">
                  <w:txbxContent>
                    <w:p w:rsidR="00E50D3F" w:rsidRPr="00AF1C23" w:rsidRDefault="00E50D3F" w:rsidP="00E50D3F">
                      <w:pPr>
                        <w:spacing w:line="280" w:lineRule="exact"/>
                        <w:rPr>
                          <w:rFonts w:ascii="ＭＳ ゴシック" w:eastAsia="ＭＳ ゴシック" w:hAnsi="ＭＳ ゴシック"/>
                        </w:rPr>
                      </w:pP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凡例</w:t>
                      </w:r>
                    </w:p>
                    <w:p w:rsidR="00E50D3F" w:rsidRPr="00AF1C23" w:rsidRDefault="00E50D3F" w:rsidP="00E50D3F">
                      <w:pPr>
                        <w:spacing w:line="280" w:lineRule="exact"/>
                        <w:ind w:firstLineChars="100" w:firstLine="210"/>
                        <w:rPr>
                          <w:rFonts w:ascii="ＭＳ ゴシック" w:eastAsia="ＭＳ ゴシック" w:hAnsi="ＭＳ ゴシック"/>
                        </w:rPr>
                      </w:pP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色塗り建物に印なし：木造</w:t>
                      </w:r>
                    </w:p>
                    <w:p w:rsidR="00E50D3F" w:rsidRPr="00AF1C23" w:rsidRDefault="00E50D3F" w:rsidP="00E50D3F">
                      <w:pPr>
                        <w:spacing w:line="28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</w:rPr>
                      </w:pPr>
                      <w:r w:rsidRPr="00C20CEB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○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付き：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Ｓ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造</w:t>
                      </w:r>
                    </w:p>
                    <w:p w:rsidR="00E50D3F" w:rsidRPr="00AF1C23" w:rsidRDefault="00E50D3F" w:rsidP="00E50D3F">
                      <w:pPr>
                        <w:spacing w:line="280" w:lineRule="exact"/>
                        <w:ind w:firstLineChars="100" w:firstLine="281"/>
                        <w:rPr>
                          <w:rFonts w:ascii="ＭＳ ゴシック" w:eastAsia="ＭＳ ゴシック" w:hAnsi="ＭＳ ゴシック"/>
                        </w:rPr>
                      </w:pPr>
                      <w:r w:rsidRPr="00C20CEB">
                        <w:rPr>
                          <w:rFonts w:ascii="ＭＳ ゴシック" w:eastAsia="ＭＳ ゴシック" w:hAnsi="ＭＳ ゴシック" w:hint="eastAsia"/>
                          <w:b/>
                          <w:color w:val="0000FF"/>
                          <w:sz w:val="28"/>
                          <w:szCs w:val="28"/>
                        </w:rPr>
                        <w:t>△</w:t>
                      </w:r>
                      <w:r w:rsidRPr="00AF1C23">
                        <w:rPr>
                          <w:rFonts w:ascii="ＭＳ ゴシック" w:eastAsia="ＭＳ ゴシック" w:hAnsi="ＭＳ ゴシック" w:hint="eastAsia"/>
                        </w:rPr>
                        <w:t>付き：ＲＣ造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A0060" w:rsidSect="005D7220">
      <w:footerReference w:type="default" r:id="rId22"/>
      <w:footerReference w:type="first" r:id="rId23"/>
      <w:pgSz w:w="11906" w:h="16838"/>
      <w:pgMar w:top="539" w:right="1701" w:bottom="680" w:left="1701" w:header="283" w:footer="260" w:gutter="0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2862" w:rsidRDefault="00732862" w:rsidP="005A36EA">
      <w:r>
        <w:separator/>
      </w:r>
    </w:p>
  </w:endnote>
  <w:endnote w:type="continuationSeparator" w:id="0">
    <w:p w:rsidR="00732862" w:rsidRDefault="00732862" w:rsidP="005A36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81957704"/>
      <w:docPartObj>
        <w:docPartGallery w:val="Page Numbers (Bottom of Page)"/>
        <w:docPartUnique/>
      </w:docPartObj>
    </w:sdtPr>
    <w:sdtEndPr>
      <w:rPr>
        <w:sz w:val="24"/>
      </w:rPr>
    </w:sdtEndPr>
    <w:sdtContent>
      <w:p w:rsidR="00E50D3F" w:rsidRPr="00790837" w:rsidRDefault="00891A13" w:rsidP="005D7220">
        <w:pPr>
          <w:pStyle w:val="a8"/>
          <w:jc w:val="center"/>
          <w:rPr>
            <w:sz w:val="24"/>
          </w:rPr>
        </w:pPr>
        <w:r>
          <w:rPr>
            <w:rFonts w:hint="eastAsia"/>
          </w:rPr>
          <w:t xml:space="preserve">　　　　　　　　　　　　　　　　　　　　　　　　　　　　</w:t>
        </w:r>
        <w:r w:rsidRPr="000935A7">
          <w:rPr>
            <w:rFonts w:ascii="ＭＳ Ｐゴシック" w:eastAsia="ＭＳ Ｐゴシック" w:hAnsi="ＭＳ Ｐゴシック" w:hint="eastAsia"/>
            <w:sz w:val="24"/>
          </w:rPr>
          <w:t>シナリオ演習３　P4－3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3B0D" w:rsidRPr="000935A7" w:rsidRDefault="00891A13" w:rsidP="005D7220">
    <w:pPr>
      <w:pStyle w:val="a8"/>
      <w:jc w:val="center"/>
      <w:rPr>
        <w:rFonts w:ascii="ＭＳ Ｐゴシック" w:eastAsia="ＭＳ Ｐゴシック" w:hAnsi="ＭＳ Ｐゴシック"/>
        <w:sz w:val="24"/>
      </w:rPr>
    </w:pPr>
    <w:r>
      <w:rPr>
        <w:rFonts w:hint="eastAsia"/>
      </w:rPr>
      <w:t xml:space="preserve">　　　　　　　　　　　　　　　　　　　　　　　　　　　</w:t>
    </w:r>
    <w:r w:rsidRPr="000935A7">
      <w:rPr>
        <w:rFonts w:ascii="ＭＳ Ｐゴシック" w:eastAsia="ＭＳ Ｐゴシック" w:hAnsi="ＭＳ Ｐゴシック" w:hint="eastAsia"/>
        <w:sz w:val="24"/>
      </w:rPr>
      <w:t>シナリオ演習３　P4－2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2862" w:rsidRDefault="00732862" w:rsidP="005A36EA">
      <w:r>
        <w:separator/>
      </w:r>
    </w:p>
  </w:footnote>
  <w:footnote w:type="continuationSeparator" w:id="0">
    <w:p w:rsidR="00732862" w:rsidRDefault="00732862" w:rsidP="005A36E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843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0060"/>
    <w:rsid w:val="000041D4"/>
    <w:rsid w:val="00021F53"/>
    <w:rsid w:val="00043B1F"/>
    <w:rsid w:val="00077478"/>
    <w:rsid w:val="000935A7"/>
    <w:rsid w:val="000A5155"/>
    <w:rsid w:val="000B7247"/>
    <w:rsid w:val="000D2D65"/>
    <w:rsid w:val="000E36FB"/>
    <w:rsid w:val="000E3F7D"/>
    <w:rsid w:val="000F2D5D"/>
    <w:rsid w:val="000F45EA"/>
    <w:rsid w:val="00132AB1"/>
    <w:rsid w:val="00153EC1"/>
    <w:rsid w:val="00163B0D"/>
    <w:rsid w:val="0017249E"/>
    <w:rsid w:val="0019440B"/>
    <w:rsid w:val="001A7C18"/>
    <w:rsid w:val="001B134D"/>
    <w:rsid w:val="001B780B"/>
    <w:rsid w:val="001D558A"/>
    <w:rsid w:val="00203800"/>
    <w:rsid w:val="00205EA2"/>
    <w:rsid w:val="0021151E"/>
    <w:rsid w:val="002256DA"/>
    <w:rsid w:val="00265FC5"/>
    <w:rsid w:val="00271149"/>
    <w:rsid w:val="002B1758"/>
    <w:rsid w:val="002B4A0D"/>
    <w:rsid w:val="003162D4"/>
    <w:rsid w:val="00331013"/>
    <w:rsid w:val="00372D19"/>
    <w:rsid w:val="00393A5A"/>
    <w:rsid w:val="003A3744"/>
    <w:rsid w:val="003C3510"/>
    <w:rsid w:val="003D59A2"/>
    <w:rsid w:val="003E50B7"/>
    <w:rsid w:val="004115F9"/>
    <w:rsid w:val="004467C6"/>
    <w:rsid w:val="00452ECB"/>
    <w:rsid w:val="004649B9"/>
    <w:rsid w:val="00490F01"/>
    <w:rsid w:val="004A0060"/>
    <w:rsid w:val="004A7965"/>
    <w:rsid w:val="004B266E"/>
    <w:rsid w:val="004B35DA"/>
    <w:rsid w:val="004C6F24"/>
    <w:rsid w:val="004E093E"/>
    <w:rsid w:val="00514694"/>
    <w:rsid w:val="00523F96"/>
    <w:rsid w:val="00533DC9"/>
    <w:rsid w:val="00550A88"/>
    <w:rsid w:val="00583DDE"/>
    <w:rsid w:val="005A36EA"/>
    <w:rsid w:val="005D2EE2"/>
    <w:rsid w:val="005D47E4"/>
    <w:rsid w:val="005D7220"/>
    <w:rsid w:val="006077A6"/>
    <w:rsid w:val="00607E84"/>
    <w:rsid w:val="006550A9"/>
    <w:rsid w:val="006A317B"/>
    <w:rsid w:val="006A55DC"/>
    <w:rsid w:val="006C4E12"/>
    <w:rsid w:val="0070600E"/>
    <w:rsid w:val="00732862"/>
    <w:rsid w:val="00790837"/>
    <w:rsid w:val="00796C56"/>
    <w:rsid w:val="007C4B16"/>
    <w:rsid w:val="00813F3E"/>
    <w:rsid w:val="0084415C"/>
    <w:rsid w:val="00846830"/>
    <w:rsid w:val="00891A13"/>
    <w:rsid w:val="00892E93"/>
    <w:rsid w:val="00927BB5"/>
    <w:rsid w:val="00941807"/>
    <w:rsid w:val="00997982"/>
    <w:rsid w:val="009B4E49"/>
    <w:rsid w:val="00A13CD0"/>
    <w:rsid w:val="00A26DAA"/>
    <w:rsid w:val="00A43A61"/>
    <w:rsid w:val="00A4609A"/>
    <w:rsid w:val="00A55D1A"/>
    <w:rsid w:val="00AB5BE9"/>
    <w:rsid w:val="00AB5E4A"/>
    <w:rsid w:val="00AE6289"/>
    <w:rsid w:val="00AE7316"/>
    <w:rsid w:val="00B27ACF"/>
    <w:rsid w:val="00B45C5E"/>
    <w:rsid w:val="00BA57F7"/>
    <w:rsid w:val="00BB0C81"/>
    <w:rsid w:val="00BC17D0"/>
    <w:rsid w:val="00BC2853"/>
    <w:rsid w:val="00BD03CD"/>
    <w:rsid w:val="00C0301B"/>
    <w:rsid w:val="00C12EE5"/>
    <w:rsid w:val="00C131F5"/>
    <w:rsid w:val="00C16922"/>
    <w:rsid w:val="00CA2E8D"/>
    <w:rsid w:val="00CC4434"/>
    <w:rsid w:val="00CC53C8"/>
    <w:rsid w:val="00D04FD9"/>
    <w:rsid w:val="00D82509"/>
    <w:rsid w:val="00E220EF"/>
    <w:rsid w:val="00E42B74"/>
    <w:rsid w:val="00E44F92"/>
    <w:rsid w:val="00E50D3F"/>
    <w:rsid w:val="00E77D52"/>
    <w:rsid w:val="00EA2D76"/>
    <w:rsid w:val="00ED05C4"/>
    <w:rsid w:val="00F00BA3"/>
    <w:rsid w:val="00F96ED8"/>
    <w:rsid w:val="00FC60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006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A00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4A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36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A36EA"/>
  </w:style>
  <w:style w:type="paragraph" w:styleId="a8">
    <w:name w:val="footer"/>
    <w:basedOn w:val="a"/>
    <w:link w:val="a9"/>
    <w:uiPriority w:val="99"/>
    <w:unhideWhenUsed/>
    <w:rsid w:val="005A36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A36E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0060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A0060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4A0060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5">
    <w:name w:val="Table Grid"/>
    <w:basedOn w:val="a1"/>
    <w:uiPriority w:val="59"/>
    <w:rsid w:val="004A006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5A36E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5A36EA"/>
  </w:style>
  <w:style w:type="paragraph" w:styleId="a8">
    <w:name w:val="footer"/>
    <w:basedOn w:val="a"/>
    <w:link w:val="a9"/>
    <w:uiPriority w:val="99"/>
    <w:unhideWhenUsed/>
    <w:rsid w:val="005A36E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5A36E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568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29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063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86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DD8AED-EF6B-470C-8C3E-6443A0253B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74DA190E.dotm</Template>
  <TotalTime>113</TotalTime>
  <Pages>2</Pages>
  <Words>32</Words>
  <Characters>189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茅ヶ崎市</dc:creator>
  <cp:lastModifiedBy>赤坂　秀起</cp:lastModifiedBy>
  <cp:revision>23</cp:revision>
  <cp:lastPrinted>2019-09-18T04:43:00Z</cp:lastPrinted>
  <dcterms:created xsi:type="dcterms:W3CDTF">2018-08-03T05:08:00Z</dcterms:created>
  <dcterms:modified xsi:type="dcterms:W3CDTF">2019-09-18T05:04:00Z</dcterms:modified>
</cp:coreProperties>
</file>